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AD6A7" w14:textId="4EBBCFDF" w:rsidR="00E464BF" w:rsidRDefault="00C67DE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3EC20E8" wp14:editId="53BE5902">
                <wp:simplePos x="0" y="0"/>
                <wp:positionH relativeFrom="column">
                  <wp:posOffset>5886450</wp:posOffset>
                </wp:positionH>
                <wp:positionV relativeFrom="paragraph">
                  <wp:posOffset>1065530</wp:posOffset>
                </wp:positionV>
                <wp:extent cx="1924050" cy="38100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81000"/>
                        </a:xfrm>
                        <a:prstGeom prst="rect">
                          <a:avLst/>
                        </a:prstGeom>
                        <a:solidFill>
                          <a:srgbClr val="BED600"/>
                        </a:solidFill>
                        <a:ln>
                          <a:solidFill>
                            <a:srgbClr val="BED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62D5E3" w14:textId="1BF7918C" w:rsidR="003843DE" w:rsidRPr="005E1879" w:rsidRDefault="003843DE" w:rsidP="003843D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484E">
                              <w:rPr>
                                <w:rFonts w:ascii="Arial" w:hAnsi="Arial" w:cs="Arial"/>
                                <w:sz w:val="36"/>
                              </w:rPr>
                              <w:t>Thursday</w:t>
                            </w:r>
                            <w:r w:rsidR="005E18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EC20E8" id="Rectangle 15" o:spid="_x0000_s1026" style="position:absolute;margin-left:463.5pt;margin-top:83.9pt;width:151.5pt;height:30pt;z-index:25162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" fillcolor="#bed600" strokecolor="#bed600" strokeweight="2pt">
                <v:textbox>
                  <w:txbxContent>
                    <w:p w14:paraId="5A62D5E3" w14:textId="1BF7918C" w:rsidR="003843DE" w:rsidRPr="005E1879" w:rsidRDefault="003843DE" w:rsidP="003843D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484E">
                        <w:rPr>
                          <w:rFonts w:ascii="Arial" w:hAnsi="Arial" w:cs="Arial"/>
                          <w:sz w:val="36"/>
                        </w:rPr>
                        <w:t>Thursday</w:t>
                      </w:r>
                      <w:r w:rsidR="005E18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8B6B051" wp14:editId="6FD8B65E">
                <wp:simplePos x="0" y="0"/>
                <wp:positionH relativeFrom="column">
                  <wp:posOffset>5886450</wp:posOffset>
                </wp:positionH>
                <wp:positionV relativeFrom="paragraph">
                  <wp:posOffset>1513205</wp:posOffset>
                </wp:positionV>
                <wp:extent cx="1924050" cy="3402965"/>
                <wp:effectExtent l="0" t="0" r="19050" b="260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40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BF8E5" w14:textId="49604A36" w:rsidR="00C559EE" w:rsidRPr="00C559EE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A</w:t>
                            </w:r>
                          </w:p>
                          <w:p w14:paraId="226808A6" w14:textId="01A8FB9C" w:rsidR="00D06732" w:rsidRPr="002852B4" w:rsidRDefault="00D06732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Homemade</w:t>
                            </w:r>
                            <w:r w:rsidR="00C836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7BC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Creamy Pasta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Carbonara</w:t>
                            </w:r>
                          </w:p>
                          <w:p w14:paraId="575E80A0" w14:textId="77777777" w:rsidR="00D06732" w:rsidRDefault="00D06732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36538D0" w14:textId="0C208A18" w:rsidR="00447E4E" w:rsidRPr="00F21C4B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B</w:t>
                            </w:r>
                          </w:p>
                          <w:p w14:paraId="5D6FC543" w14:textId="45037701" w:rsidR="00C836D4" w:rsidRDefault="00D06732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Homemade Cheese and Tomato Quiche</w:t>
                            </w:r>
                          </w:p>
                          <w:p w14:paraId="30F9458B" w14:textId="77777777" w:rsidR="004D3C12" w:rsidRDefault="004D3C12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4784A36" w14:textId="59CA07DA" w:rsidR="00C559EE" w:rsidRPr="00C559EE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C</w:t>
                            </w:r>
                          </w:p>
                          <w:p w14:paraId="55392921" w14:textId="48BFBB20" w:rsidR="00447E4E" w:rsidRDefault="00A56CD8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Savoury </w:t>
                            </w:r>
                            <w:r w:rsidR="00C07BC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Tuna filled</w:t>
                            </w:r>
                            <w:r w:rsidR="00B641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Roll </w:t>
                            </w:r>
                          </w:p>
                          <w:p w14:paraId="418918AC" w14:textId="77777777" w:rsidR="00A56CD8" w:rsidRDefault="00A56CD8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F2DD7C4" w14:textId="5D94AB03" w:rsidR="00C559EE" w:rsidRPr="00C559EE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Vegetable </w:t>
                            </w:r>
                            <w:r w:rsidR="00E67F4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election </w:t>
                            </w:r>
                          </w:p>
                          <w:p w14:paraId="5269F016" w14:textId="77777777" w:rsidR="00E15E2F" w:rsidRDefault="00E15E2F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Roast Potatoes </w:t>
                            </w:r>
                          </w:p>
                          <w:p w14:paraId="1E75DB92" w14:textId="368CCB8F" w:rsidR="005E1879" w:rsidRPr="00C559EE" w:rsidRDefault="005E1879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Fresh Broccoli</w:t>
                            </w:r>
                          </w:p>
                          <w:p w14:paraId="74E5EF03" w14:textId="56DEC50F" w:rsidR="005E1879" w:rsidRPr="00C559EE" w:rsidRDefault="005E1879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Medley of Vegetables </w:t>
                            </w:r>
                          </w:p>
                          <w:p w14:paraId="3B3AA771" w14:textId="0063A4E9" w:rsidR="005E1879" w:rsidRDefault="005E1879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9BA25B0" w14:textId="77777777" w:rsidR="00E67F4D" w:rsidRDefault="00E67F4D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0BD3CB7" w14:textId="3497A315" w:rsidR="00C559EE" w:rsidRPr="00C559EE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Dessert </w:t>
                            </w:r>
                          </w:p>
                          <w:p w14:paraId="6345692B" w14:textId="3B5D0314" w:rsidR="00E15E2F" w:rsidRPr="00C559EE" w:rsidRDefault="005E1879" w:rsidP="00E15E2F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Homemade</w:t>
                            </w:r>
                            <w:r w:rsidR="00E15E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Oaty </w:t>
                            </w:r>
                            <w:r w:rsidR="00C07BC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Chocolate Cookie</w:t>
                            </w:r>
                            <w:r w:rsidR="00E15E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947F588" w14:textId="75F8B41A" w:rsidR="00B92F07" w:rsidRPr="00C559EE" w:rsidRDefault="00327F34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Fresh Seasonal F</w:t>
                            </w:r>
                            <w:r w:rsidR="00B92F07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ruit</w:t>
                            </w:r>
                            <w:r w:rsidR="002202E4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709488E" w14:textId="77777777" w:rsidR="002202E4" w:rsidRPr="00C559EE" w:rsidRDefault="002202E4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Organic </w:t>
                            </w:r>
                            <w:r w:rsidR="00B92F07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Yeo Valley </w:t>
                            </w:r>
                            <w:r w:rsidR="00434CE7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oghurt</w:t>
                            </w:r>
                          </w:p>
                          <w:p w14:paraId="7A313950" w14:textId="77777777" w:rsidR="003F484E" w:rsidRPr="00C559EE" w:rsidRDefault="003F484E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D70A813" w14:textId="77777777" w:rsidR="003F484E" w:rsidRPr="00C559EE" w:rsidRDefault="003F484E" w:rsidP="003F484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5ECBE09" w14:textId="77777777" w:rsidR="003F484E" w:rsidRPr="00C559EE" w:rsidRDefault="003F484E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6B0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63.5pt;margin-top:119.15pt;width:151.5pt;height:267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">
                <v:textbox>
                  <w:txbxContent>
                    <w:p w14:paraId="555BF8E5" w14:textId="49604A36" w:rsidR="00C559EE" w:rsidRPr="00C559EE" w:rsidRDefault="00C559EE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A</w:t>
                      </w:r>
                    </w:p>
                    <w:p w14:paraId="226808A6" w14:textId="01A8FB9C" w:rsidR="00D06732" w:rsidRPr="002852B4" w:rsidRDefault="00D06732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Homemade</w:t>
                      </w:r>
                      <w:r w:rsidR="00C836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C07BCE">
                        <w:rPr>
                          <w:rFonts w:ascii="Arial" w:hAnsi="Arial" w:cs="Arial"/>
                          <w:sz w:val="20"/>
                          <w:szCs w:val="20"/>
                        </w:rPr>
                        <w:t>Creamy Pasta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Carbonara</w:t>
                      </w:r>
                    </w:p>
                    <w:p w14:paraId="575E80A0" w14:textId="77777777" w:rsidR="00D06732" w:rsidRDefault="00D06732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36538D0" w14:textId="0C208A18" w:rsidR="00447E4E" w:rsidRPr="00F21C4B" w:rsidRDefault="00C559EE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B</w:t>
                      </w:r>
                    </w:p>
                    <w:p w14:paraId="5D6FC543" w14:textId="45037701" w:rsidR="00C836D4" w:rsidRDefault="00D06732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Homemade Cheese and Tomato Quiche</w:t>
                      </w:r>
                    </w:p>
                    <w:p w14:paraId="30F9458B" w14:textId="77777777" w:rsidR="004D3C12" w:rsidRDefault="004D3C12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4784A36" w14:textId="59CA07DA" w:rsidR="00C559EE" w:rsidRPr="00C559EE" w:rsidRDefault="00C559EE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C</w:t>
                      </w:r>
                    </w:p>
                    <w:p w14:paraId="55392921" w14:textId="48BFBB20" w:rsidR="00447E4E" w:rsidRDefault="00A56CD8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Savoury </w:t>
                      </w:r>
                      <w:r w:rsidR="00C07BCE">
                        <w:rPr>
                          <w:rFonts w:ascii="Arial" w:hAnsi="Arial" w:cs="Arial"/>
                          <w:sz w:val="20"/>
                          <w:szCs w:val="20"/>
                        </w:rPr>
                        <w:t>Tuna filled</w:t>
                      </w:r>
                      <w:r w:rsidR="00B641B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Roll </w:t>
                      </w:r>
                    </w:p>
                    <w:p w14:paraId="418918AC" w14:textId="77777777" w:rsidR="00A56CD8" w:rsidRDefault="00A56CD8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F2DD7C4" w14:textId="5D94AB03" w:rsidR="00C559EE" w:rsidRPr="00C559EE" w:rsidRDefault="00C559EE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Vegetable </w:t>
                      </w:r>
                      <w:r w:rsidR="00E67F4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election </w:t>
                      </w:r>
                    </w:p>
                    <w:p w14:paraId="5269F016" w14:textId="77777777" w:rsidR="00E15E2F" w:rsidRDefault="00E15E2F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Roast Potatoes </w:t>
                      </w:r>
                    </w:p>
                    <w:p w14:paraId="1E75DB92" w14:textId="368CCB8F" w:rsidR="005E1879" w:rsidRPr="00C559EE" w:rsidRDefault="005E1879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Fresh Broccoli</w:t>
                      </w:r>
                    </w:p>
                    <w:p w14:paraId="74E5EF03" w14:textId="56DEC50F" w:rsidR="005E1879" w:rsidRPr="00C559EE" w:rsidRDefault="005E1879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Medley of Vegetables </w:t>
                      </w:r>
                    </w:p>
                    <w:p w14:paraId="3B3AA771" w14:textId="0063A4E9" w:rsidR="005E1879" w:rsidRDefault="005E1879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9BA25B0" w14:textId="77777777" w:rsidR="00E67F4D" w:rsidRDefault="00E67F4D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0BD3CB7" w14:textId="3497A315" w:rsidR="00C559EE" w:rsidRPr="00C559EE" w:rsidRDefault="00C559EE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Dessert </w:t>
                      </w:r>
                    </w:p>
                    <w:p w14:paraId="6345692B" w14:textId="3B5D0314" w:rsidR="00E15E2F" w:rsidRPr="00C559EE" w:rsidRDefault="005E1879" w:rsidP="00E15E2F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Homemade</w:t>
                      </w:r>
                      <w:r w:rsidR="00E15E2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Oaty </w:t>
                      </w:r>
                      <w:r w:rsidR="00C07BCE">
                        <w:rPr>
                          <w:rFonts w:ascii="Arial" w:hAnsi="Arial" w:cs="Arial"/>
                          <w:sz w:val="20"/>
                          <w:szCs w:val="20"/>
                        </w:rPr>
                        <w:t>Chocolate Cookie</w:t>
                      </w:r>
                      <w:r w:rsidR="00E15E2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947F588" w14:textId="75F8B41A" w:rsidR="00B92F07" w:rsidRPr="00C559EE" w:rsidRDefault="00327F34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Fresh Seasonal F</w:t>
                      </w:r>
                      <w:r w:rsidR="00B92F07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ruit</w:t>
                      </w:r>
                      <w:r w:rsidR="002202E4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709488E" w14:textId="77777777" w:rsidR="002202E4" w:rsidRPr="00C559EE" w:rsidRDefault="002202E4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Organic </w:t>
                      </w:r>
                      <w:r w:rsidR="00B92F07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Yeo Valley </w:t>
                      </w:r>
                      <w:r w:rsidR="00434CE7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oghurt</w:t>
                      </w:r>
                    </w:p>
                    <w:p w14:paraId="7A313950" w14:textId="77777777" w:rsidR="003F484E" w:rsidRPr="00C559EE" w:rsidRDefault="003F484E" w:rsidP="003F484E">
                      <w:pPr>
                        <w:rPr>
                          <w:rFonts w:ascii="Arial" w:hAnsi="Arial" w:cs="Arial"/>
                        </w:rPr>
                      </w:pPr>
                    </w:p>
                    <w:p w14:paraId="4D70A813" w14:textId="77777777" w:rsidR="003F484E" w:rsidRPr="00C559EE" w:rsidRDefault="003F484E" w:rsidP="003F484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5ECBE09" w14:textId="77777777" w:rsidR="003F484E" w:rsidRPr="00C559EE" w:rsidRDefault="003F484E" w:rsidP="003F484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81666E" wp14:editId="0FC2E948">
                <wp:simplePos x="0" y="0"/>
                <wp:positionH relativeFrom="column">
                  <wp:posOffset>3853815</wp:posOffset>
                </wp:positionH>
                <wp:positionV relativeFrom="paragraph">
                  <wp:posOffset>1510030</wp:posOffset>
                </wp:positionV>
                <wp:extent cx="1952625" cy="3402965"/>
                <wp:effectExtent l="0" t="0" r="28575" b="260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40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F157B" w14:textId="77777777" w:rsidR="00C559EE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A</w:t>
                            </w:r>
                          </w:p>
                          <w:p w14:paraId="4A272F5D" w14:textId="6B3F167A" w:rsidR="00837380" w:rsidRPr="00C559EE" w:rsidRDefault="00D06732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Homemade </w:t>
                            </w:r>
                            <w:r w:rsidR="00C836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eep </w:t>
                            </w:r>
                            <w:r w:rsidR="00C836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eat and </w:t>
                            </w:r>
                            <w:r w:rsidR="00140A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otato </w:t>
                            </w:r>
                            <w:r w:rsidR="00140A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ie </w:t>
                            </w:r>
                          </w:p>
                          <w:p w14:paraId="60115CAD" w14:textId="151D44E6" w:rsidR="00C559EE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EE8DC2F" w14:textId="63FC9AC7" w:rsidR="00C559EE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B</w:t>
                            </w:r>
                          </w:p>
                          <w:p w14:paraId="6CCAB61B" w14:textId="7470D7B9" w:rsidR="00E15E2F" w:rsidRPr="002F0C03" w:rsidRDefault="00C836D4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0C0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MS</w:t>
                            </w:r>
                            <w:r w:rsidR="002F0C0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 w:rsidR="00E15E2F" w:rsidRPr="002F0C0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Fish Cake </w:t>
                            </w:r>
                          </w:p>
                          <w:p w14:paraId="7F382EEE" w14:textId="296D59B2" w:rsidR="00C559EE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316D79B" w14:textId="55A46047" w:rsidR="00C559EE" w:rsidRPr="00C559EE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C</w:t>
                            </w:r>
                          </w:p>
                          <w:p w14:paraId="004E929D" w14:textId="39A94CCE" w:rsidR="00AD6197" w:rsidRDefault="0071066D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Jacket </w:t>
                            </w:r>
                            <w:r w:rsidR="00837380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Potato with </w:t>
                            </w:r>
                            <w:r w:rsidR="002F0C0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="00D067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avoury </w:t>
                            </w:r>
                            <w:r w:rsidR="002F0C0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 w:rsidR="00D067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heese</w:t>
                            </w:r>
                            <w:r w:rsidR="00837380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F0C0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oleslaw</w:t>
                            </w:r>
                          </w:p>
                          <w:p w14:paraId="2EF4429E" w14:textId="77777777" w:rsidR="006D3252" w:rsidRDefault="006D3252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B94BA36" w14:textId="2DCF05AE" w:rsidR="00C559EE" w:rsidRPr="00C559EE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Vegetable </w:t>
                            </w:r>
                            <w:r w:rsidR="00E67F4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election</w:t>
                            </w:r>
                          </w:p>
                          <w:p w14:paraId="456E7C0B" w14:textId="60EBE8B1" w:rsidR="00837380" w:rsidRPr="00C559EE" w:rsidRDefault="00E15E2F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Creamed Potatoes </w:t>
                            </w:r>
                            <w:r w:rsidR="002202E4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F57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Seasonal Fresh Vegetables </w:t>
                            </w:r>
                            <w:r w:rsidR="00837380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8BF89E7" w14:textId="7E64AE42" w:rsidR="00434CE7" w:rsidRDefault="00434CE7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77E1947" w14:textId="0F88BE09" w:rsidR="00224D9E" w:rsidRDefault="00224D9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BEF1A3E" w14:textId="77777777" w:rsidR="00E67F4D" w:rsidRDefault="00E67F4D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012E9D4" w14:textId="55EA8FD9" w:rsidR="00C559EE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Dessert</w:t>
                            </w:r>
                          </w:p>
                          <w:p w14:paraId="229D6082" w14:textId="6056693B" w:rsidR="002852B4" w:rsidRPr="00E67F4D" w:rsidRDefault="00F51EFD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67F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 w:rsidR="00E67F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 w:rsidRPr="00E67F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tic Roll</w:t>
                            </w:r>
                            <w:r w:rsidR="004C611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&amp; Fresh Fruit Salad </w:t>
                            </w:r>
                          </w:p>
                          <w:p w14:paraId="3FFDF6F8" w14:textId="6ECE6E20" w:rsidR="005A127B" w:rsidRDefault="00F51EFD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Cheese and Crackers </w:t>
                            </w:r>
                          </w:p>
                          <w:p w14:paraId="77117DF4" w14:textId="115E98D2" w:rsidR="003A1B0A" w:rsidRPr="00C559EE" w:rsidRDefault="003A1B0A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Basket</w:t>
                            </w:r>
                            <w:r w:rsidR="00327F34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 Fresh Seasonal F</w:t>
                            </w: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ruit</w:t>
                            </w:r>
                            <w:r w:rsidR="00327F34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519E04A" w14:textId="77777777" w:rsidR="002202E4" w:rsidRPr="00C559EE" w:rsidRDefault="002202E4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Organic</w:t>
                            </w:r>
                            <w:r w:rsidR="003A1B0A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Yeo Valley </w:t>
                            </w:r>
                            <w:r w:rsidR="00434CE7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oghurt</w:t>
                            </w:r>
                          </w:p>
                          <w:p w14:paraId="7CBE7163" w14:textId="77777777" w:rsidR="003F484E" w:rsidRPr="00C559EE" w:rsidRDefault="003F484E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110E292" w14:textId="77777777" w:rsidR="003F484E" w:rsidRPr="00C559EE" w:rsidRDefault="003F484E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D0BB66" w14:textId="77777777" w:rsidR="003F484E" w:rsidRPr="00C559EE" w:rsidRDefault="003F484E" w:rsidP="003F484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5B23962" w14:textId="77777777" w:rsidR="003F484E" w:rsidRPr="00C559EE" w:rsidRDefault="003F484E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1666E" id="_x0000_s1028" type="#_x0000_t202" style="position:absolute;margin-left:303.45pt;margin-top:118.9pt;width:153.75pt;height:267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">
                <v:textbox>
                  <w:txbxContent>
                    <w:p w14:paraId="725F157B" w14:textId="77777777" w:rsidR="00C559EE" w:rsidRDefault="00C559EE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A</w:t>
                      </w:r>
                    </w:p>
                    <w:p w14:paraId="4A272F5D" w14:textId="6B3F167A" w:rsidR="00837380" w:rsidRPr="00C559EE" w:rsidRDefault="00D06732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Homemade </w:t>
                      </w:r>
                      <w:r w:rsidR="00C836D4"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eep </w:t>
                      </w:r>
                      <w:r w:rsidR="00C836D4">
                        <w:rPr>
                          <w:rFonts w:ascii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eat and </w:t>
                      </w:r>
                      <w:r w:rsidR="00140A08">
                        <w:rPr>
                          <w:rFonts w:ascii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otato </w:t>
                      </w:r>
                      <w:r w:rsidR="00140A08">
                        <w:rPr>
                          <w:rFonts w:ascii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ie </w:t>
                      </w:r>
                    </w:p>
                    <w:p w14:paraId="60115CAD" w14:textId="151D44E6" w:rsidR="00C559EE" w:rsidRDefault="00C559EE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EE8DC2F" w14:textId="63FC9AC7" w:rsidR="00C559EE" w:rsidRDefault="00C559EE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B</w:t>
                      </w:r>
                    </w:p>
                    <w:p w14:paraId="6CCAB61B" w14:textId="7470D7B9" w:rsidR="00E15E2F" w:rsidRPr="002F0C03" w:rsidRDefault="00C836D4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0C03">
                        <w:rPr>
                          <w:rFonts w:ascii="Arial" w:hAnsi="Arial" w:cs="Arial"/>
                          <w:sz w:val="20"/>
                          <w:szCs w:val="20"/>
                        </w:rPr>
                        <w:t>MS</w:t>
                      </w:r>
                      <w:r w:rsidR="002F0C03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 w:rsidR="00E15E2F" w:rsidRPr="002F0C0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Fish Cake </w:t>
                      </w:r>
                    </w:p>
                    <w:p w14:paraId="7F382EEE" w14:textId="296D59B2" w:rsidR="00C559EE" w:rsidRDefault="00C559EE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316D79B" w14:textId="55A46047" w:rsidR="00C559EE" w:rsidRPr="00C559EE" w:rsidRDefault="00C559EE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C</w:t>
                      </w:r>
                    </w:p>
                    <w:p w14:paraId="004E929D" w14:textId="39A94CCE" w:rsidR="00AD6197" w:rsidRDefault="0071066D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Jacket </w:t>
                      </w:r>
                      <w:r w:rsidR="00837380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Potato with </w:t>
                      </w:r>
                      <w:r w:rsidR="002F0C03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="00D067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avoury </w:t>
                      </w:r>
                      <w:r w:rsidR="002F0C03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 w:rsidR="00D06732">
                        <w:rPr>
                          <w:rFonts w:ascii="Arial" w:hAnsi="Arial" w:cs="Arial"/>
                          <w:sz w:val="20"/>
                          <w:szCs w:val="20"/>
                        </w:rPr>
                        <w:t>heese</w:t>
                      </w:r>
                      <w:r w:rsidR="00837380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2F0C03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oleslaw</w:t>
                      </w:r>
                    </w:p>
                    <w:p w14:paraId="2EF4429E" w14:textId="77777777" w:rsidR="006D3252" w:rsidRDefault="006D3252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B94BA36" w14:textId="2DCF05AE" w:rsidR="00C559EE" w:rsidRPr="00C559EE" w:rsidRDefault="00C559EE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Vegetable </w:t>
                      </w:r>
                      <w:r w:rsidR="00E67F4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election</w:t>
                      </w:r>
                    </w:p>
                    <w:p w14:paraId="456E7C0B" w14:textId="60EBE8B1" w:rsidR="00837380" w:rsidRPr="00C559EE" w:rsidRDefault="00E15E2F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Creamed Potatoes </w:t>
                      </w:r>
                      <w:r w:rsidR="002202E4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F57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Seasonal Fresh Vegetables </w:t>
                      </w:r>
                      <w:r w:rsidR="00837380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8BF89E7" w14:textId="7E64AE42" w:rsidR="00434CE7" w:rsidRDefault="00434CE7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77E1947" w14:textId="0F88BE09" w:rsidR="00224D9E" w:rsidRDefault="00224D9E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BEF1A3E" w14:textId="77777777" w:rsidR="00E67F4D" w:rsidRDefault="00E67F4D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012E9D4" w14:textId="55EA8FD9" w:rsidR="00C559EE" w:rsidRDefault="00C559EE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Dessert</w:t>
                      </w:r>
                    </w:p>
                    <w:p w14:paraId="229D6082" w14:textId="6056693B" w:rsidR="002852B4" w:rsidRPr="00E67F4D" w:rsidRDefault="00F51EFD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67F4D">
                        <w:rPr>
                          <w:rFonts w:ascii="Arial" w:hAnsi="Arial" w:cs="Arial"/>
                          <w:sz w:val="20"/>
                          <w:szCs w:val="20"/>
                        </w:rPr>
                        <w:t>Ar</w:t>
                      </w:r>
                      <w:r w:rsidR="00E67F4D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 w:rsidRPr="00E67F4D">
                        <w:rPr>
                          <w:rFonts w:ascii="Arial" w:hAnsi="Arial" w:cs="Arial"/>
                          <w:sz w:val="20"/>
                          <w:szCs w:val="20"/>
                        </w:rPr>
                        <w:t>tic Roll</w:t>
                      </w:r>
                      <w:r w:rsidR="004C611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&amp; Fresh Fruit Salad </w:t>
                      </w:r>
                    </w:p>
                    <w:p w14:paraId="3FFDF6F8" w14:textId="6ECE6E20" w:rsidR="005A127B" w:rsidRDefault="00F51EFD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Cheese and Crackers </w:t>
                      </w:r>
                    </w:p>
                    <w:p w14:paraId="77117DF4" w14:textId="115E98D2" w:rsidR="003A1B0A" w:rsidRPr="00C559EE" w:rsidRDefault="003A1B0A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Basket</w:t>
                      </w:r>
                      <w:r w:rsidR="00327F34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of Fresh Seasonal F</w:t>
                      </w: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ruit</w:t>
                      </w:r>
                      <w:r w:rsidR="00327F34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519E04A" w14:textId="77777777" w:rsidR="002202E4" w:rsidRPr="00C559EE" w:rsidRDefault="002202E4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Organic</w:t>
                      </w:r>
                      <w:r w:rsidR="003A1B0A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Yeo Valley </w:t>
                      </w:r>
                      <w:r w:rsidR="00434CE7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oghurt</w:t>
                      </w:r>
                    </w:p>
                    <w:p w14:paraId="7CBE7163" w14:textId="77777777" w:rsidR="003F484E" w:rsidRPr="00C559EE" w:rsidRDefault="003F484E" w:rsidP="003F484E">
                      <w:pPr>
                        <w:rPr>
                          <w:rFonts w:ascii="Arial" w:hAnsi="Arial" w:cs="Arial"/>
                        </w:rPr>
                      </w:pPr>
                    </w:p>
                    <w:p w14:paraId="3110E292" w14:textId="77777777" w:rsidR="003F484E" w:rsidRPr="00C559EE" w:rsidRDefault="003F484E" w:rsidP="003F484E">
                      <w:pPr>
                        <w:rPr>
                          <w:rFonts w:ascii="Arial" w:hAnsi="Arial" w:cs="Arial"/>
                        </w:rPr>
                      </w:pPr>
                    </w:p>
                    <w:p w14:paraId="6FD0BB66" w14:textId="77777777" w:rsidR="003F484E" w:rsidRPr="00C559EE" w:rsidRDefault="003F484E" w:rsidP="003F484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5B23962" w14:textId="77777777" w:rsidR="003F484E" w:rsidRPr="00C559EE" w:rsidRDefault="003F484E" w:rsidP="003F484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7C6C14B" wp14:editId="437C3B35">
                <wp:simplePos x="0" y="0"/>
                <wp:positionH relativeFrom="column">
                  <wp:posOffset>3857625</wp:posOffset>
                </wp:positionH>
                <wp:positionV relativeFrom="paragraph">
                  <wp:posOffset>1065530</wp:posOffset>
                </wp:positionV>
                <wp:extent cx="1952625" cy="38100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81000"/>
                        </a:xfrm>
                        <a:prstGeom prst="rect">
                          <a:avLst/>
                        </a:prstGeom>
                        <a:solidFill>
                          <a:srgbClr val="E98300"/>
                        </a:solidFill>
                        <a:ln>
                          <a:solidFill>
                            <a:srgbClr val="E98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AF66CC" w14:textId="77777777" w:rsidR="003843DE" w:rsidRPr="003F484E" w:rsidRDefault="003843DE" w:rsidP="003843D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3F484E">
                              <w:rPr>
                                <w:rFonts w:ascii="Arial" w:hAnsi="Arial" w:cs="Arial"/>
                                <w:sz w:val="36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C6C14B" id="Rectangle 14" o:spid="_x0000_s1029" style="position:absolute;margin-left:303.75pt;margin-top:83.9pt;width:153.75pt;height:30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" fillcolor="#e98300" strokecolor="#e98300" strokeweight="2pt">
                <v:textbox>
                  <w:txbxContent>
                    <w:p w14:paraId="4BAF66CC" w14:textId="77777777" w:rsidR="003843DE" w:rsidRPr="003F484E" w:rsidRDefault="003843DE" w:rsidP="003843DE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3F484E">
                        <w:rPr>
                          <w:rFonts w:ascii="Arial" w:hAnsi="Arial" w:cs="Arial"/>
                          <w:sz w:val="36"/>
                        </w:rPr>
                        <w:t>Wednesday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6897B1C5" wp14:editId="0FF8481C">
                <wp:simplePos x="0" y="0"/>
                <wp:positionH relativeFrom="column">
                  <wp:posOffset>1838325</wp:posOffset>
                </wp:positionH>
                <wp:positionV relativeFrom="paragraph">
                  <wp:posOffset>1065530</wp:posOffset>
                </wp:positionV>
                <wp:extent cx="1952625" cy="3810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81000"/>
                        </a:xfrm>
                        <a:prstGeom prst="rect">
                          <a:avLst/>
                        </a:prstGeom>
                        <a:solidFill>
                          <a:srgbClr val="BED600"/>
                        </a:solidFill>
                        <a:ln>
                          <a:solidFill>
                            <a:srgbClr val="BED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C0985" w14:textId="77777777" w:rsidR="003843DE" w:rsidRPr="003F484E" w:rsidRDefault="003843DE" w:rsidP="003843D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3F484E">
                              <w:rPr>
                                <w:rFonts w:ascii="Arial" w:hAnsi="Arial" w:cs="Arial"/>
                                <w:sz w:val="36"/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97B1C5" id="Rectangle 13" o:spid="_x0000_s1030" style="position:absolute;margin-left:144.75pt;margin-top:83.9pt;width:153.75pt;height:30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" fillcolor="#bed600" strokecolor="#bed600" strokeweight="2pt">
                <v:textbox>
                  <w:txbxContent>
                    <w:p w14:paraId="6EBC0985" w14:textId="77777777" w:rsidR="003843DE" w:rsidRPr="003F484E" w:rsidRDefault="003843DE" w:rsidP="003843DE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3F484E">
                        <w:rPr>
                          <w:rFonts w:ascii="Arial" w:hAnsi="Arial" w:cs="Arial"/>
                          <w:sz w:val="36"/>
                        </w:rPr>
                        <w:t>Tuesday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FAEC029" wp14:editId="42F30435">
                <wp:simplePos x="0" y="0"/>
                <wp:positionH relativeFrom="column">
                  <wp:posOffset>1835785</wp:posOffset>
                </wp:positionH>
                <wp:positionV relativeFrom="paragraph">
                  <wp:posOffset>1510030</wp:posOffset>
                </wp:positionV>
                <wp:extent cx="1952625" cy="3402965"/>
                <wp:effectExtent l="0" t="0" r="28575" b="260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40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10F35" w14:textId="354E9E06" w:rsidR="00C559EE" w:rsidRPr="00C559EE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A</w:t>
                            </w:r>
                          </w:p>
                          <w:p w14:paraId="4958D469" w14:textId="294ED4F7" w:rsidR="00837380" w:rsidRDefault="00D06732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Tasty Beefburger in a </w:t>
                            </w:r>
                            <w:r w:rsidR="00140A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un </w:t>
                            </w:r>
                            <w:r w:rsidR="00DC3AB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served with Homemade tomato sauce </w:t>
                            </w:r>
                          </w:p>
                          <w:p w14:paraId="4E0160C8" w14:textId="77777777" w:rsidR="00D06732" w:rsidRDefault="00D06732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1371C20" w14:textId="29C6E30E" w:rsidR="00C559EE" w:rsidRPr="00C559EE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B</w:t>
                            </w:r>
                          </w:p>
                          <w:p w14:paraId="56283F1E" w14:textId="797FF5B0" w:rsidR="00AC0B6E" w:rsidRPr="00C559EE" w:rsidRDefault="00837380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Homemade</w:t>
                            </w:r>
                            <w:r w:rsidR="00A743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Wholemeal</w:t>
                            </w: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836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 w:rsidR="00D067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asta Rom</w:t>
                            </w:r>
                            <w:r w:rsidR="00AC0B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  <w:p w14:paraId="0ADDE257" w14:textId="77777777" w:rsidR="00AD6197" w:rsidRPr="00C559EE" w:rsidRDefault="00AD6197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CF7D588" w14:textId="5F8F464C" w:rsidR="008910F6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C</w:t>
                            </w:r>
                          </w:p>
                          <w:p w14:paraId="60644A26" w14:textId="436CC2EA" w:rsidR="00837380" w:rsidRDefault="00D06732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02E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Tuna Filled Wrap </w:t>
                            </w:r>
                          </w:p>
                          <w:p w14:paraId="0664D51C" w14:textId="5E9E64DE" w:rsidR="00C559EE" w:rsidRPr="00C559EE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Vegetable </w:t>
                            </w:r>
                            <w:r w:rsidR="00E67F4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election </w:t>
                            </w:r>
                          </w:p>
                          <w:p w14:paraId="24A1598D" w14:textId="3ED64948" w:rsidR="00837380" w:rsidRPr="00C559EE" w:rsidRDefault="00D06732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Homemade </w:t>
                            </w:r>
                            <w:r w:rsidR="00140A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ven </w:t>
                            </w:r>
                            <w:r w:rsidR="00140A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aked </w:t>
                            </w:r>
                            <w:r w:rsidR="00140A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edges </w:t>
                            </w:r>
                          </w:p>
                          <w:p w14:paraId="6B27A8D6" w14:textId="77777777" w:rsidR="003334C9" w:rsidRDefault="003334C9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Peas &amp;Sweetcorn</w:t>
                            </w:r>
                          </w:p>
                          <w:p w14:paraId="672265A2" w14:textId="77777777" w:rsidR="003334C9" w:rsidRDefault="003334C9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03DD741" w14:textId="6B84F7C6" w:rsidR="00C559EE" w:rsidRPr="00C559EE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Dessert</w:t>
                            </w:r>
                          </w:p>
                          <w:p w14:paraId="236A8EB0" w14:textId="31116487" w:rsidR="00D24C63" w:rsidRPr="00C559EE" w:rsidRDefault="00837380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Homemad</w:t>
                            </w:r>
                            <w:r w:rsidR="00D067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="00E15E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Marble </w:t>
                            </w:r>
                            <w:r w:rsidR="00C07BC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7BCE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Sponge </w:t>
                            </w:r>
                            <w:r w:rsidR="00C07BC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made</w:t>
                            </w:r>
                            <w:r w:rsidR="00C836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</w:t>
                            </w:r>
                            <w:r w:rsidR="006C4A8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Fruit</w:t>
                            </w:r>
                            <w:r w:rsidR="00C836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Coulis </w:t>
                            </w: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served with Custard</w:t>
                            </w:r>
                          </w:p>
                          <w:p w14:paraId="49F0B0E8" w14:textId="25EACA8D" w:rsidR="008D22FF" w:rsidRPr="00C559EE" w:rsidRDefault="00357538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Basket of Fresh Seasonal Fruit </w:t>
                            </w:r>
                          </w:p>
                          <w:p w14:paraId="1C74302B" w14:textId="77777777" w:rsidR="002202E4" w:rsidRPr="00C559EE" w:rsidRDefault="002202E4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Organic </w:t>
                            </w:r>
                            <w:r w:rsidR="008D22FF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Yeo Valley </w:t>
                            </w:r>
                            <w:r w:rsidR="00132132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oghurt</w:t>
                            </w:r>
                          </w:p>
                          <w:p w14:paraId="3068AEF3" w14:textId="77777777" w:rsidR="003F484E" w:rsidRPr="00C559EE" w:rsidRDefault="003F484E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0C6523" w14:textId="77777777" w:rsidR="003F484E" w:rsidRPr="00C559EE" w:rsidRDefault="003F484E" w:rsidP="003F484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590C6C8" w14:textId="77777777" w:rsidR="003F484E" w:rsidRPr="00C559EE" w:rsidRDefault="003F484E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EC029" id="_x0000_s1031" type="#_x0000_t202" style="position:absolute;margin-left:144.55pt;margin-top:118.9pt;width:153.75pt;height:267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">
                <v:textbox>
                  <w:txbxContent>
                    <w:p w14:paraId="4F110F35" w14:textId="354E9E06" w:rsidR="00C559EE" w:rsidRPr="00C559EE" w:rsidRDefault="00C559EE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A</w:t>
                      </w:r>
                    </w:p>
                    <w:p w14:paraId="4958D469" w14:textId="294ED4F7" w:rsidR="00837380" w:rsidRDefault="00D06732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Tasty Beefburger in a </w:t>
                      </w:r>
                      <w:r w:rsidR="00140A08">
                        <w:rPr>
                          <w:rFonts w:ascii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un </w:t>
                      </w:r>
                      <w:r w:rsidR="00DC3AB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served with Homemade tomato sauce </w:t>
                      </w:r>
                    </w:p>
                    <w:p w14:paraId="4E0160C8" w14:textId="77777777" w:rsidR="00D06732" w:rsidRDefault="00D06732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1371C20" w14:textId="29C6E30E" w:rsidR="00C559EE" w:rsidRPr="00C559EE" w:rsidRDefault="00C559EE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B</w:t>
                      </w:r>
                    </w:p>
                    <w:p w14:paraId="56283F1E" w14:textId="797FF5B0" w:rsidR="00AC0B6E" w:rsidRPr="00C559EE" w:rsidRDefault="00837380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Homemade</w:t>
                      </w:r>
                      <w:r w:rsidR="00A7439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Wholemeal</w:t>
                      </w: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C836D4">
                        <w:rPr>
                          <w:rFonts w:ascii="Arial" w:hAnsi="Arial" w:cs="Arial"/>
                          <w:sz w:val="20"/>
                          <w:szCs w:val="20"/>
                        </w:rPr>
                        <w:t>P</w:t>
                      </w:r>
                      <w:r w:rsidR="00D06732">
                        <w:rPr>
                          <w:rFonts w:ascii="Arial" w:hAnsi="Arial" w:cs="Arial"/>
                          <w:sz w:val="20"/>
                          <w:szCs w:val="20"/>
                        </w:rPr>
                        <w:t>asta Rom</w:t>
                      </w:r>
                      <w:r w:rsidR="00AC0B6E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</w:p>
                    <w:p w14:paraId="0ADDE257" w14:textId="77777777" w:rsidR="00AD6197" w:rsidRPr="00C559EE" w:rsidRDefault="00AD6197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CF7D588" w14:textId="5F8F464C" w:rsidR="008910F6" w:rsidRDefault="00C559EE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C</w:t>
                      </w:r>
                    </w:p>
                    <w:p w14:paraId="60644A26" w14:textId="436CC2EA" w:rsidR="00837380" w:rsidRDefault="00D06732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02E0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Tuna Filled Wrap </w:t>
                      </w:r>
                    </w:p>
                    <w:p w14:paraId="0664D51C" w14:textId="5E9E64DE" w:rsidR="00C559EE" w:rsidRPr="00C559EE" w:rsidRDefault="00C559EE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Vegetable </w:t>
                      </w:r>
                      <w:r w:rsidR="00E67F4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election </w:t>
                      </w:r>
                    </w:p>
                    <w:p w14:paraId="24A1598D" w14:textId="3ED64948" w:rsidR="00837380" w:rsidRPr="00C559EE" w:rsidRDefault="00D06732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Homemade </w:t>
                      </w:r>
                      <w:r w:rsidR="00140A08">
                        <w:rPr>
                          <w:rFonts w:ascii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ven </w:t>
                      </w:r>
                      <w:r w:rsidR="00140A08">
                        <w:rPr>
                          <w:rFonts w:ascii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aked </w:t>
                      </w:r>
                      <w:r w:rsidR="00140A08">
                        <w:rPr>
                          <w:rFonts w:ascii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edges </w:t>
                      </w:r>
                    </w:p>
                    <w:p w14:paraId="6B27A8D6" w14:textId="77777777" w:rsidR="003334C9" w:rsidRDefault="003334C9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Peas &amp;Sweetcorn</w:t>
                      </w:r>
                    </w:p>
                    <w:p w14:paraId="672265A2" w14:textId="77777777" w:rsidR="003334C9" w:rsidRDefault="003334C9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03DD741" w14:textId="6B84F7C6" w:rsidR="00C559EE" w:rsidRPr="00C559EE" w:rsidRDefault="00C559EE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Dessert</w:t>
                      </w:r>
                    </w:p>
                    <w:p w14:paraId="236A8EB0" w14:textId="31116487" w:rsidR="00D24C63" w:rsidRPr="00C559EE" w:rsidRDefault="00837380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Homemad</w:t>
                      </w:r>
                      <w:r w:rsidR="00D067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 </w:t>
                      </w:r>
                      <w:r w:rsidR="00E15E2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Marble </w:t>
                      </w:r>
                      <w:r w:rsidR="00C07BC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C07BCE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Sponge </w:t>
                      </w:r>
                      <w:r w:rsidR="00C07BCE">
                        <w:rPr>
                          <w:rFonts w:ascii="Arial" w:hAnsi="Arial" w:cs="Arial"/>
                          <w:sz w:val="20"/>
                          <w:szCs w:val="20"/>
                        </w:rPr>
                        <w:t>made</w:t>
                      </w:r>
                      <w:r w:rsidR="00C836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</w:t>
                      </w:r>
                      <w:r w:rsidR="006C4A81">
                        <w:rPr>
                          <w:rFonts w:ascii="Arial" w:hAnsi="Arial" w:cs="Arial"/>
                          <w:sz w:val="20"/>
                          <w:szCs w:val="20"/>
                        </w:rPr>
                        <w:t>Fruit</w:t>
                      </w:r>
                      <w:r w:rsidR="00C836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Coulis </w:t>
                      </w: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served with Custard</w:t>
                      </w:r>
                    </w:p>
                    <w:p w14:paraId="49F0B0E8" w14:textId="25EACA8D" w:rsidR="008D22FF" w:rsidRPr="00C559EE" w:rsidRDefault="00357538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Basket of Fresh Seasonal Fruit </w:t>
                      </w:r>
                    </w:p>
                    <w:p w14:paraId="1C74302B" w14:textId="77777777" w:rsidR="002202E4" w:rsidRPr="00C559EE" w:rsidRDefault="002202E4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Organic </w:t>
                      </w:r>
                      <w:r w:rsidR="008D22FF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Yeo Valley </w:t>
                      </w:r>
                      <w:r w:rsidR="00132132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oghurt</w:t>
                      </w:r>
                    </w:p>
                    <w:p w14:paraId="3068AEF3" w14:textId="77777777" w:rsidR="003F484E" w:rsidRPr="00C559EE" w:rsidRDefault="003F484E" w:rsidP="003F484E">
                      <w:pPr>
                        <w:rPr>
                          <w:rFonts w:ascii="Arial" w:hAnsi="Arial" w:cs="Arial"/>
                        </w:rPr>
                      </w:pPr>
                    </w:p>
                    <w:p w14:paraId="3B0C6523" w14:textId="77777777" w:rsidR="003F484E" w:rsidRPr="00C559EE" w:rsidRDefault="003F484E" w:rsidP="003F484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590C6C8" w14:textId="77777777" w:rsidR="003F484E" w:rsidRPr="00C559EE" w:rsidRDefault="003F484E" w:rsidP="003F484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8DCA2B6" wp14:editId="325D0A4D">
                <wp:simplePos x="0" y="0"/>
                <wp:positionH relativeFrom="column">
                  <wp:posOffset>7877175</wp:posOffset>
                </wp:positionH>
                <wp:positionV relativeFrom="paragraph">
                  <wp:posOffset>1503680</wp:posOffset>
                </wp:positionV>
                <wp:extent cx="1869440" cy="3402965"/>
                <wp:effectExtent l="0" t="0" r="16510" b="2603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340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9BAFD" w14:textId="7A611A04" w:rsidR="00C559EE" w:rsidRPr="00C559EE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A</w:t>
                            </w:r>
                          </w:p>
                          <w:p w14:paraId="0CD398D8" w14:textId="096DEC55" w:rsidR="00A212DC" w:rsidRDefault="00E15E2F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Chefs Choice </w:t>
                            </w:r>
                            <w:r w:rsidR="00447E4E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Homemade Pizza</w:t>
                            </w:r>
                          </w:p>
                          <w:p w14:paraId="1E2B1594" w14:textId="75E77FD7" w:rsidR="00C559EE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D205A55" w14:textId="35997689" w:rsidR="00C559EE" w:rsidRPr="00C559EE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B</w:t>
                            </w:r>
                          </w:p>
                          <w:p w14:paraId="5624E3EA" w14:textId="6805117C" w:rsidR="00C836D4" w:rsidRDefault="00C07BC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Savoury </w:t>
                            </w:r>
                            <w:r w:rsidR="00BC0D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melette</w:t>
                            </w:r>
                            <w:r w:rsidR="008A1E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A3DBBCE" w14:textId="22208F44" w:rsidR="00837380" w:rsidRPr="00C559EE" w:rsidRDefault="00E15E2F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2456630" w14:textId="77777777" w:rsidR="00C836D4" w:rsidRDefault="00C67DEF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C</w:t>
                            </w:r>
                          </w:p>
                          <w:p w14:paraId="20ED3412" w14:textId="4FF6A8C9" w:rsidR="00E15E2F" w:rsidRDefault="00E15E2F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C0D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Jacket Potato &amp;</w:t>
                            </w:r>
                            <w:r w:rsidR="00D720D4" w:rsidRPr="00BC0D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Baked Beans </w:t>
                            </w:r>
                            <w:r w:rsidR="00C836D4" w:rsidRPr="00BC0D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7801C01" w14:textId="620E1E3C" w:rsidR="00157779" w:rsidRPr="00C67DEF" w:rsidRDefault="00E15E2F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Vegetable Selection </w:t>
                            </w:r>
                            <w:r w:rsidR="003F484E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157779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Oven Baked Chunky Chips</w:t>
                            </w:r>
                            <w:r w:rsidR="009018EE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7380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Baked Beans</w:t>
                            </w:r>
                          </w:p>
                          <w:p w14:paraId="76421B89" w14:textId="7E40D881" w:rsidR="00837380" w:rsidRPr="00C559EE" w:rsidRDefault="00837380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Salad Pots</w:t>
                            </w:r>
                          </w:p>
                          <w:p w14:paraId="18BF31F9" w14:textId="45447667" w:rsidR="00733D71" w:rsidRDefault="00733D71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E7F2EBD" w14:textId="77777777" w:rsidR="00E67F4D" w:rsidRPr="00C559EE" w:rsidRDefault="00E67F4D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18A7F49" w14:textId="4B9A92C7" w:rsidR="00434CE7" w:rsidRPr="00C67DEF" w:rsidRDefault="00C67DEF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Dessert</w:t>
                            </w:r>
                          </w:p>
                          <w:p w14:paraId="00384C73" w14:textId="58ED0091" w:rsidR="00837380" w:rsidRPr="00C559EE" w:rsidRDefault="005E1879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Homemade</w:t>
                            </w:r>
                            <w:r w:rsidR="00E15E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Ginger Sponge &amp; Creamy Custard </w:t>
                            </w:r>
                          </w:p>
                          <w:p w14:paraId="0D7504BA" w14:textId="77777777" w:rsidR="00930D0D" w:rsidRPr="00C559EE" w:rsidRDefault="00930D0D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 w:rsidR="00C16B9D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asket</w:t>
                            </w:r>
                            <w:r w:rsidR="009264DC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 Fresh Seasonal </w:t>
                            </w:r>
                          </w:p>
                          <w:p w14:paraId="5D43059F" w14:textId="21EECED3" w:rsidR="00C16B9D" w:rsidRPr="00C559EE" w:rsidRDefault="009264DC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 w:rsidR="00C16B9D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ruit</w:t>
                            </w: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3B8B7C" w14:textId="77777777" w:rsidR="003F484E" w:rsidRPr="00C559EE" w:rsidRDefault="00434CE7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Organic Yeo V</w:t>
                            </w:r>
                            <w:r w:rsidR="00C16B9D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alley</w:t>
                            </w: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Y</w:t>
                            </w:r>
                            <w:r w:rsidR="002202E4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oghurt</w:t>
                            </w:r>
                          </w:p>
                          <w:p w14:paraId="5A63155F" w14:textId="77777777" w:rsidR="003F484E" w:rsidRPr="00C559EE" w:rsidRDefault="003F484E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37CB22" w14:textId="77777777" w:rsidR="003F484E" w:rsidRPr="00C559EE" w:rsidRDefault="003F484E" w:rsidP="003F484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578A73A" w14:textId="77777777" w:rsidR="003F484E" w:rsidRPr="00C559EE" w:rsidRDefault="003F484E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CA2B6" id="_x0000_s1032" type="#_x0000_t202" style="position:absolute;margin-left:620.25pt;margin-top:118.4pt;width:147.2pt;height:267.9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">
                <v:textbox>
                  <w:txbxContent>
                    <w:p w14:paraId="2709BAFD" w14:textId="7A611A04" w:rsidR="00C559EE" w:rsidRPr="00C559EE" w:rsidRDefault="00C559EE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A</w:t>
                      </w:r>
                    </w:p>
                    <w:p w14:paraId="0CD398D8" w14:textId="096DEC55" w:rsidR="00A212DC" w:rsidRDefault="00E15E2F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Chefs Choice </w:t>
                      </w:r>
                      <w:r w:rsidR="00447E4E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Homemade Pizza</w:t>
                      </w:r>
                    </w:p>
                    <w:p w14:paraId="1E2B1594" w14:textId="75E77FD7" w:rsidR="00C559EE" w:rsidRDefault="00C559EE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D205A55" w14:textId="35997689" w:rsidR="00C559EE" w:rsidRPr="00C559EE" w:rsidRDefault="00C559EE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B</w:t>
                      </w:r>
                    </w:p>
                    <w:p w14:paraId="5624E3EA" w14:textId="6805117C" w:rsidR="00C836D4" w:rsidRDefault="00C07BCE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Savoury </w:t>
                      </w:r>
                      <w:r w:rsidR="00BC0D76">
                        <w:rPr>
                          <w:rFonts w:ascii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melette</w:t>
                      </w:r>
                      <w:r w:rsidR="008A1E6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A3DBBCE" w14:textId="22208F44" w:rsidR="00837380" w:rsidRPr="00C559EE" w:rsidRDefault="00E15E2F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2456630" w14:textId="77777777" w:rsidR="00C836D4" w:rsidRDefault="00C67DEF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C</w:t>
                      </w:r>
                    </w:p>
                    <w:p w14:paraId="20ED3412" w14:textId="4FF6A8C9" w:rsidR="00E15E2F" w:rsidRDefault="00E15E2F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BC0D76">
                        <w:rPr>
                          <w:rFonts w:ascii="Arial" w:hAnsi="Arial" w:cs="Arial"/>
                          <w:sz w:val="20"/>
                          <w:szCs w:val="20"/>
                        </w:rPr>
                        <w:t>Jacket Potato &amp;</w:t>
                      </w:r>
                      <w:r w:rsidR="00D720D4" w:rsidRPr="00BC0D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Baked Beans </w:t>
                      </w:r>
                      <w:r w:rsidR="00C836D4" w:rsidRPr="00BC0D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7801C01" w14:textId="620E1E3C" w:rsidR="00157779" w:rsidRPr="00C67DEF" w:rsidRDefault="00E15E2F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Vegetable Selection </w:t>
                      </w:r>
                      <w:r w:rsidR="003F484E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157779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Oven Baked Chunky Chips</w:t>
                      </w:r>
                      <w:r w:rsidR="009018EE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837380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Baked Beans</w:t>
                      </w:r>
                    </w:p>
                    <w:p w14:paraId="76421B89" w14:textId="7E40D881" w:rsidR="00837380" w:rsidRPr="00C559EE" w:rsidRDefault="00837380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Salad Pots</w:t>
                      </w:r>
                    </w:p>
                    <w:p w14:paraId="18BF31F9" w14:textId="45447667" w:rsidR="00733D71" w:rsidRDefault="00733D71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E7F2EBD" w14:textId="77777777" w:rsidR="00E67F4D" w:rsidRPr="00C559EE" w:rsidRDefault="00E67F4D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18A7F49" w14:textId="4B9A92C7" w:rsidR="00434CE7" w:rsidRPr="00C67DEF" w:rsidRDefault="00C67DEF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Dessert</w:t>
                      </w:r>
                    </w:p>
                    <w:p w14:paraId="00384C73" w14:textId="58ED0091" w:rsidR="00837380" w:rsidRPr="00C559EE" w:rsidRDefault="005E1879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Homemade</w:t>
                      </w:r>
                      <w:r w:rsidR="00E15E2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Ginger Sponge &amp; Creamy Custard </w:t>
                      </w:r>
                    </w:p>
                    <w:p w14:paraId="0D7504BA" w14:textId="77777777" w:rsidR="00930D0D" w:rsidRPr="00C559EE" w:rsidRDefault="00930D0D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B</w:t>
                      </w:r>
                      <w:r w:rsidR="00C16B9D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asket</w:t>
                      </w:r>
                      <w:r w:rsidR="009264DC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of Fresh Seasonal </w:t>
                      </w:r>
                    </w:p>
                    <w:p w14:paraId="5D43059F" w14:textId="21EECED3" w:rsidR="00C16B9D" w:rsidRPr="00C559EE" w:rsidRDefault="009264DC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F</w:t>
                      </w:r>
                      <w:r w:rsidR="00C16B9D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ruit</w:t>
                      </w: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3B8B7C" w14:textId="77777777" w:rsidR="003F484E" w:rsidRPr="00C559EE" w:rsidRDefault="00434CE7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Organic Yeo V</w:t>
                      </w:r>
                      <w:r w:rsidR="00C16B9D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alley</w:t>
                      </w: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Y</w:t>
                      </w:r>
                      <w:r w:rsidR="002202E4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oghurt</w:t>
                      </w:r>
                    </w:p>
                    <w:p w14:paraId="5A63155F" w14:textId="77777777" w:rsidR="003F484E" w:rsidRPr="00C559EE" w:rsidRDefault="003F484E" w:rsidP="003F484E">
                      <w:pPr>
                        <w:rPr>
                          <w:rFonts w:ascii="Arial" w:hAnsi="Arial" w:cs="Arial"/>
                        </w:rPr>
                      </w:pPr>
                    </w:p>
                    <w:p w14:paraId="2637CB22" w14:textId="77777777" w:rsidR="003F484E" w:rsidRPr="00C559EE" w:rsidRDefault="003F484E" w:rsidP="003F484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578A73A" w14:textId="77777777" w:rsidR="003F484E" w:rsidRPr="00C559EE" w:rsidRDefault="003F484E" w:rsidP="003F484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3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0E98E52" wp14:editId="3660ECA3">
                <wp:simplePos x="0" y="0"/>
                <wp:positionH relativeFrom="column">
                  <wp:posOffset>7877175</wp:posOffset>
                </wp:positionH>
                <wp:positionV relativeFrom="paragraph">
                  <wp:posOffset>1065530</wp:posOffset>
                </wp:positionV>
                <wp:extent cx="1878965" cy="381000"/>
                <wp:effectExtent l="0" t="0" r="2603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965" cy="381000"/>
                        </a:xfrm>
                        <a:prstGeom prst="rect">
                          <a:avLst/>
                        </a:prstGeom>
                        <a:solidFill>
                          <a:srgbClr val="E98300"/>
                        </a:solidFill>
                        <a:ln>
                          <a:solidFill>
                            <a:srgbClr val="E98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A1078" w14:textId="0F8D8640" w:rsidR="003843DE" w:rsidRPr="003F484E" w:rsidRDefault="003843DE" w:rsidP="003843D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3F484E">
                              <w:rPr>
                                <w:rFonts w:ascii="Arial" w:hAnsi="Arial" w:cs="Arial"/>
                                <w:sz w:val="36"/>
                              </w:rPr>
                              <w:t>Friday</w:t>
                            </w:r>
                            <w:r w:rsidR="0064368D"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  <w:r w:rsidR="0064368D" w:rsidRPr="006436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Meat</w:t>
                            </w:r>
                            <w:r w:rsidR="0064368D"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  <w:r w:rsidR="005E18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="0064368D" w:rsidRPr="006436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E98E52" id="Rectangle 16" o:spid="_x0000_s1033" style="position:absolute;margin-left:620.25pt;margin-top:83.9pt;width:147.95pt;height:30pt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" fillcolor="#e98300" strokecolor="#e98300" strokeweight="2pt">
                <v:textbox>
                  <w:txbxContent>
                    <w:p w14:paraId="442A1078" w14:textId="0F8D8640" w:rsidR="003843DE" w:rsidRPr="003F484E" w:rsidRDefault="003843DE" w:rsidP="003843DE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3F484E">
                        <w:rPr>
                          <w:rFonts w:ascii="Arial" w:hAnsi="Arial" w:cs="Arial"/>
                          <w:sz w:val="36"/>
                        </w:rPr>
                        <w:t>Friday</w:t>
                      </w:r>
                      <w:r w:rsidR="0064368D"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  <w:r w:rsidR="0064368D" w:rsidRPr="0064368D">
                        <w:rPr>
                          <w:rFonts w:ascii="Arial" w:hAnsi="Arial" w:cs="Arial"/>
                          <w:sz w:val="24"/>
                          <w:szCs w:val="24"/>
                        </w:rPr>
                        <w:t>Meat</w:t>
                      </w:r>
                      <w:r w:rsidR="0064368D"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  <w:r w:rsidR="005E1879">
                        <w:rPr>
                          <w:rFonts w:ascii="Arial" w:hAnsi="Arial" w:cs="Arial"/>
                          <w:sz w:val="24"/>
                          <w:szCs w:val="24"/>
                        </w:rPr>
                        <w:t>f</w:t>
                      </w:r>
                      <w:r w:rsidR="0064368D" w:rsidRPr="0064368D">
                        <w:rPr>
                          <w:rFonts w:ascii="Arial" w:hAnsi="Arial" w:cs="Arial"/>
                          <w:sz w:val="24"/>
                          <w:szCs w:val="24"/>
                        </w:rPr>
                        <w:t>ree</w:t>
                      </w:r>
                    </w:p>
                  </w:txbxContent>
                </v:textbox>
              </v:rect>
            </w:pict>
          </mc:Fallback>
        </mc:AlternateContent>
      </w:r>
      <w:r w:rsidR="006433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74D6E499" wp14:editId="730CB964">
                <wp:simplePos x="0" y="0"/>
                <wp:positionH relativeFrom="column">
                  <wp:posOffset>-142875</wp:posOffset>
                </wp:positionH>
                <wp:positionV relativeFrom="paragraph">
                  <wp:posOffset>1065530</wp:posOffset>
                </wp:positionV>
                <wp:extent cx="1914525" cy="3810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81000"/>
                        </a:xfrm>
                        <a:prstGeom prst="rect">
                          <a:avLst/>
                        </a:prstGeom>
                        <a:solidFill>
                          <a:srgbClr val="E98300"/>
                        </a:solidFill>
                        <a:ln>
                          <a:solidFill>
                            <a:srgbClr val="E98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DEEE5" w14:textId="77777777" w:rsidR="003843DE" w:rsidRPr="003F484E" w:rsidRDefault="003843DE" w:rsidP="003843D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3F484E">
                              <w:rPr>
                                <w:rFonts w:ascii="Arial" w:hAnsi="Arial" w:cs="Arial"/>
                                <w:sz w:val="36"/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D6E499" id="Rectangle 12" o:spid="_x0000_s1034" style="position:absolute;margin-left:-11.25pt;margin-top:83.9pt;width:150.75pt;height:30pt;z-index:25159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" fillcolor="#e98300" strokecolor="#e98300" strokeweight="2pt">
                <v:textbox>
                  <w:txbxContent>
                    <w:p w14:paraId="513DEEE5" w14:textId="77777777" w:rsidR="003843DE" w:rsidRPr="003F484E" w:rsidRDefault="003843DE" w:rsidP="003843DE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3F484E">
                        <w:rPr>
                          <w:rFonts w:ascii="Arial" w:hAnsi="Arial" w:cs="Arial"/>
                          <w:sz w:val="36"/>
                        </w:rPr>
                        <w:t>Monday</w:t>
                      </w:r>
                    </w:p>
                  </w:txbxContent>
                </v:textbox>
              </v:rect>
            </w:pict>
          </mc:Fallback>
        </mc:AlternateContent>
      </w:r>
      <w:r w:rsidR="006433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A311C40" wp14:editId="5915A4E1">
                <wp:simplePos x="0" y="0"/>
                <wp:positionH relativeFrom="column">
                  <wp:posOffset>-142876</wp:posOffset>
                </wp:positionH>
                <wp:positionV relativeFrom="paragraph">
                  <wp:posOffset>1513205</wp:posOffset>
                </wp:positionV>
                <wp:extent cx="1914525" cy="3402965"/>
                <wp:effectExtent l="0" t="0" r="28575" b="260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340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FEF39" w14:textId="1D0AE03E" w:rsidR="00C559EE" w:rsidRPr="00C559EE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A</w:t>
                            </w:r>
                          </w:p>
                          <w:p w14:paraId="0F2DB0DB" w14:textId="1D54C3E5" w:rsidR="005A127B" w:rsidRDefault="00837380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Homemade </w:t>
                            </w:r>
                            <w:r w:rsidR="00D067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Chicken Pilaf </w:t>
                            </w:r>
                            <w:r w:rsidR="00C07BC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Served with</w:t>
                            </w:r>
                            <w:r w:rsidR="00D067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50/50 Rice </w:t>
                            </w:r>
                          </w:p>
                          <w:p w14:paraId="57EBDCCA" w14:textId="77777777" w:rsidR="00224D9E" w:rsidRPr="00C559EE" w:rsidRDefault="00224D9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3EB7CF8" w14:textId="7A273F5B" w:rsidR="005A127B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Choice </w:t>
                            </w:r>
                            <w:r w:rsidR="005A127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  <w:p w14:paraId="4EB68403" w14:textId="45691603" w:rsidR="005A127B" w:rsidRPr="00502E0C" w:rsidRDefault="008A1E6A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02E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Quorn </w:t>
                            </w:r>
                            <w:r w:rsidR="00C07BCE" w:rsidRPr="00502E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Veggie Sausage</w:t>
                            </w:r>
                            <w:r w:rsidRPr="00502E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81BAAD4" w14:textId="64CE9FD0" w:rsidR="005A127B" w:rsidRPr="005A127B" w:rsidRDefault="005A127B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75BDF78" w14:textId="080B8724" w:rsidR="00C559EE" w:rsidRPr="00C559EE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C</w:t>
                            </w:r>
                          </w:p>
                          <w:p w14:paraId="37098788" w14:textId="521AD6D5" w:rsidR="00837380" w:rsidRDefault="00C836D4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Jacket</w:t>
                            </w:r>
                            <w:r w:rsidR="00D067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Potato with </w:t>
                            </w:r>
                            <w:r w:rsidR="002F0C0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="00D067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avoury </w:t>
                            </w:r>
                            <w:r w:rsidR="002F0C0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 w:rsidR="00D067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heese </w:t>
                            </w:r>
                            <w:r w:rsidR="002F0C0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 w:rsidR="00D067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illing </w:t>
                            </w:r>
                          </w:p>
                          <w:p w14:paraId="6AB08444" w14:textId="77777777" w:rsidR="007F0FF8" w:rsidRDefault="007F0FF8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01DCC7F" w14:textId="427096F4" w:rsidR="00C836D4" w:rsidRPr="00C559EE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Vegetable </w:t>
                            </w:r>
                            <w:r w:rsidR="00E67F4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Pr="00C559E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electio</w:t>
                            </w:r>
                            <w:r w:rsidR="00EE0A7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  <w:p w14:paraId="7FBC94BF" w14:textId="77777777" w:rsidR="00C559EE" w:rsidRPr="00C559EE" w:rsidRDefault="00837380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Homemade Herby Diced Potatoes</w:t>
                            </w:r>
                          </w:p>
                          <w:p w14:paraId="15DE6300" w14:textId="3F58AE5B" w:rsidR="00E67F4D" w:rsidRDefault="003334C9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Baked Beans </w:t>
                            </w:r>
                          </w:p>
                          <w:p w14:paraId="4825BE83" w14:textId="77777777" w:rsidR="003334C9" w:rsidRPr="00C559EE" w:rsidRDefault="003334C9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1F80AA9" w14:textId="5480814E" w:rsidR="00C836D4" w:rsidRPr="00C559EE" w:rsidRDefault="00C559E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Desser</w:t>
                            </w:r>
                            <w:r w:rsidR="00C836D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  <w:p w14:paraId="21D55803" w14:textId="4524FC13" w:rsidR="0066186A" w:rsidRPr="00C559EE" w:rsidRDefault="00D06732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Homemade Fruity</w:t>
                            </w:r>
                            <w:r w:rsidR="00E67F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Flapjack Finger</w:t>
                            </w:r>
                            <w:r w:rsidR="003F484E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Seasonal Fresh Fruit </w:t>
                            </w:r>
                          </w:p>
                          <w:p w14:paraId="109E3AAB" w14:textId="77777777" w:rsidR="003F484E" w:rsidRPr="00C559EE" w:rsidRDefault="002202E4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Organic</w:t>
                            </w:r>
                            <w:r w:rsidR="0066186A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Yeo Valley </w:t>
                            </w:r>
                            <w:r w:rsidR="00434CE7"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 w:rsidRPr="00C559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oghurt</w:t>
                            </w:r>
                          </w:p>
                          <w:p w14:paraId="213D61DA" w14:textId="77777777" w:rsidR="003843DE" w:rsidRPr="00C559EE" w:rsidRDefault="003843DE" w:rsidP="00C559E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11C40" id="_x0000_s1035" type="#_x0000_t202" style="position:absolute;margin-left:-11.25pt;margin-top:119.15pt;width:150.75pt;height:267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">
                <v:textbox>
                  <w:txbxContent>
                    <w:p w14:paraId="117FEF39" w14:textId="1D0AE03E" w:rsidR="00C559EE" w:rsidRPr="00C559EE" w:rsidRDefault="00C559EE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A</w:t>
                      </w:r>
                    </w:p>
                    <w:p w14:paraId="0F2DB0DB" w14:textId="1D54C3E5" w:rsidR="005A127B" w:rsidRDefault="00837380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Homemade </w:t>
                      </w:r>
                      <w:r w:rsidR="00D067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Chicken Pilaf </w:t>
                      </w:r>
                      <w:r w:rsidR="00C07BCE">
                        <w:rPr>
                          <w:rFonts w:ascii="Arial" w:hAnsi="Arial" w:cs="Arial"/>
                          <w:sz w:val="20"/>
                          <w:szCs w:val="20"/>
                        </w:rPr>
                        <w:t>Served with</w:t>
                      </w:r>
                      <w:r w:rsidR="00D067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50/50 Rice </w:t>
                      </w:r>
                    </w:p>
                    <w:p w14:paraId="57EBDCCA" w14:textId="77777777" w:rsidR="00224D9E" w:rsidRPr="00C559EE" w:rsidRDefault="00224D9E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3EB7CF8" w14:textId="7A273F5B" w:rsidR="005A127B" w:rsidRDefault="00C559EE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Choice </w:t>
                      </w:r>
                      <w:r w:rsidR="005A127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</w:p>
                    <w:p w14:paraId="4EB68403" w14:textId="45691603" w:rsidR="005A127B" w:rsidRPr="00502E0C" w:rsidRDefault="008A1E6A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02E0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Quorn </w:t>
                      </w:r>
                      <w:r w:rsidR="00C07BCE" w:rsidRPr="00502E0C">
                        <w:rPr>
                          <w:rFonts w:ascii="Arial" w:hAnsi="Arial" w:cs="Arial"/>
                          <w:sz w:val="20"/>
                          <w:szCs w:val="20"/>
                        </w:rPr>
                        <w:t>Veggie Sausage</w:t>
                      </w:r>
                      <w:r w:rsidRPr="00502E0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81BAAD4" w14:textId="64CE9FD0" w:rsidR="005A127B" w:rsidRPr="005A127B" w:rsidRDefault="005A127B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75BDF78" w14:textId="080B8724" w:rsidR="00C559EE" w:rsidRPr="00C559EE" w:rsidRDefault="00C559EE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C</w:t>
                      </w:r>
                    </w:p>
                    <w:p w14:paraId="37098788" w14:textId="521AD6D5" w:rsidR="00837380" w:rsidRDefault="00C836D4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Jacket</w:t>
                      </w:r>
                      <w:r w:rsidR="00D067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Potato with </w:t>
                      </w:r>
                      <w:r w:rsidR="002F0C03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="00D067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avoury </w:t>
                      </w:r>
                      <w:r w:rsidR="002F0C03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 w:rsidR="00D067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heese </w:t>
                      </w:r>
                      <w:r w:rsidR="002F0C03">
                        <w:rPr>
                          <w:rFonts w:ascii="Arial" w:hAnsi="Arial" w:cs="Arial"/>
                          <w:sz w:val="20"/>
                          <w:szCs w:val="20"/>
                        </w:rPr>
                        <w:t>f</w:t>
                      </w:r>
                      <w:r w:rsidR="00D067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illing </w:t>
                      </w:r>
                    </w:p>
                    <w:p w14:paraId="6AB08444" w14:textId="77777777" w:rsidR="007F0FF8" w:rsidRDefault="007F0FF8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01DCC7F" w14:textId="427096F4" w:rsidR="00C836D4" w:rsidRPr="00C559EE" w:rsidRDefault="00C559EE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Vegetable </w:t>
                      </w:r>
                      <w:r w:rsidR="00E67F4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Pr="00C559E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electio</w:t>
                      </w:r>
                      <w:r w:rsidR="00EE0A7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n</w:t>
                      </w:r>
                    </w:p>
                    <w:p w14:paraId="7FBC94BF" w14:textId="77777777" w:rsidR="00C559EE" w:rsidRPr="00C559EE" w:rsidRDefault="00837380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Homemade Herby Diced Potatoes</w:t>
                      </w:r>
                    </w:p>
                    <w:p w14:paraId="15DE6300" w14:textId="3F58AE5B" w:rsidR="00E67F4D" w:rsidRDefault="003334C9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Baked Beans </w:t>
                      </w:r>
                    </w:p>
                    <w:p w14:paraId="4825BE83" w14:textId="77777777" w:rsidR="003334C9" w:rsidRPr="00C559EE" w:rsidRDefault="003334C9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1F80AA9" w14:textId="5480814E" w:rsidR="00C836D4" w:rsidRPr="00C559EE" w:rsidRDefault="00C559EE" w:rsidP="00C559E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Desser</w:t>
                      </w:r>
                      <w:r w:rsidR="00C836D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</w:t>
                      </w:r>
                    </w:p>
                    <w:p w14:paraId="21D55803" w14:textId="4524FC13" w:rsidR="0066186A" w:rsidRPr="00C559EE" w:rsidRDefault="00D06732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Homemade Fruity</w:t>
                      </w:r>
                      <w:r w:rsidR="00E67F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Flapjack Finger</w:t>
                      </w:r>
                      <w:r w:rsidR="003F484E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Seasonal Fresh Fruit </w:t>
                      </w:r>
                    </w:p>
                    <w:p w14:paraId="109E3AAB" w14:textId="77777777" w:rsidR="003F484E" w:rsidRPr="00C559EE" w:rsidRDefault="002202E4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Organic</w:t>
                      </w:r>
                      <w:r w:rsidR="0066186A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Yeo Valley </w:t>
                      </w:r>
                      <w:r w:rsidR="00434CE7"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  <w:r w:rsidRPr="00C559EE">
                        <w:rPr>
                          <w:rFonts w:ascii="Arial" w:hAnsi="Arial" w:cs="Arial"/>
                          <w:sz w:val="20"/>
                          <w:szCs w:val="20"/>
                        </w:rPr>
                        <w:t>oghurt</w:t>
                      </w:r>
                    </w:p>
                    <w:p w14:paraId="213D61DA" w14:textId="77777777" w:rsidR="003843DE" w:rsidRPr="00C559EE" w:rsidRDefault="003843DE" w:rsidP="00C559E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3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E633F94" wp14:editId="308AE390">
                <wp:simplePos x="0" y="0"/>
                <wp:positionH relativeFrom="column">
                  <wp:posOffset>-39370</wp:posOffset>
                </wp:positionH>
                <wp:positionV relativeFrom="paragraph">
                  <wp:posOffset>5576570</wp:posOffset>
                </wp:positionV>
                <wp:extent cx="5671820" cy="111379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1820" cy="1113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19879" w14:textId="6494FA95" w:rsidR="00C12CF7" w:rsidRDefault="00367005" w:rsidP="0036700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362F6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Our</w:t>
                            </w:r>
                            <w:r w:rsidR="007A2E22" w:rsidRPr="00362F6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Pr="00362F6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award-winning </w:t>
                            </w:r>
                            <w:r w:rsidR="00F451E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Oldham </w:t>
                            </w:r>
                            <w:r w:rsidR="007A2E22" w:rsidRPr="00362F6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Education Catering S</w:t>
                            </w:r>
                            <w:r w:rsidRPr="00362F6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ervice</w:t>
                            </w:r>
                            <w:r w:rsidR="00F451E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Pr="00362F6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guarantees that children are getting a healthy balanced meal 5 days a week </w:t>
                            </w:r>
                            <w:r w:rsidR="009A6EE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using fr</w:t>
                            </w:r>
                            <w:r w:rsidR="008C009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esh products cooked on</w:t>
                            </w:r>
                            <w:r w:rsidR="0020713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C07BCE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site each</w:t>
                            </w:r>
                            <w:r w:rsidR="008C009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9A6EE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day. </w:t>
                            </w:r>
                          </w:p>
                          <w:p w14:paraId="37F31573" w14:textId="77777777" w:rsidR="00367005" w:rsidRPr="00362F67" w:rsidRDefault="00367005" w:rsidP="0036700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362F6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www.oldham.gov.uk/</w:t>
                            </w:r>
                            <w:r w:rsidR="001C30F5" w:rsidRPr="00362F6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school meals</w:t>
                            </w:r>
                            <w:r w:rsidR="006C15F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    </w:t>
                            </w:r>
                            <w:r w:rsidR="00F451E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  <w:r w:rsidR="006C15F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Allergen information available on request</w:t>
                            </w:r>
                            <w:r w:rsidR="007207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038ABF2A" w14:textId="77777777" w:rsidR="00367005" w:rsidRPr="00367005" w:rsidRDefault="00367005" w:rsidP="00367005">
                            <w:pPr>
                              <w:rPr>
                                <w:color w:val="E36C0A" w:themeColor="accent6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33F94" id="_x0000_s1036" type="#_x0000_t202" style="position:absolute;margin-left:-3.1pt;margin-top:439.1pt;width:446.6pt;height:87.7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" filled="f" stroked="f">
                <v:textbox>
                  <w:txbxContent>
                    <w:p w14:paraId="03719879" w14:textId="6494FA95" w:rsidR="00C12CF7" w:rsidRDefault="00367005" w:rsidP="00367005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362F67">
                        <w:rPr>
                          <w:rFonts w:ascii="Arial" w:hAnsi="Arial" w:cs="Arial"/>
                          <w:color w:val="FFFFFF" w:themeColor="background1"/>
                        </w:rPr>
                        <w:t>Our</w:t>
                      </w:r>
                      <w:r w:rsidR="007A2E22" w:rsidRPr="00362F6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362F6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award-winning </w:t>
                      </w:r>
                      <w:r w:rsidR="00F451E4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Oldham </w:t>
                      </w:r>
                      <w:r w:rsidR="007A2E22" w:rsidRPr="00362F67">
                        <w:rPr>
                          <w:rFonts w:ascii="Arial" w:hAnsi="Arial" w:cs="Arial"/>
                          <w:color w:val="FFFFFF" w:themeColor="background1"/>
                        </w:rPr>
                        <w:t>Education Catering S</w:t>
                      </w:r>
                      <w:r w:rsidRPr="00362F67">
                        <w:rPr>
                          <w:rFonts w:ascii="Arial" w:hAnsi="Arial" w:cs="Arial"/>
                          <w:color w:val="FFFFFF" w:themeColor="background1"/>
                        </w:rPr>
                        <w:t>ervice</w:t>
                      </w:r>
                      <w:r w:rsidR="00F451E4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362F6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guarantees that children are getting a healthy balanced meal 5 days a week </w:t>
                      </w:r>
                      <w:r w:rsidR="009A6EED">
                        <w:rPr>
                          <w:rFonts w:ascii="Arial" w:hAnsi="Arial" w:cs="Arial"/>
                          <w:color w:val="FFFFFF" w:themeColor="background1"/>
                        </w:rPr>
                        <w:t>using fr</w:t>
                      </w:r>
                      <w:r w:rsidR="008C0094">
                        <w:rPr>
                          <w:rFonts w:ascii="Arial" w:hAnsi="Arial" w:cs="Arial"/>
                          <w:color w:val="FFFFFF" w:themeColor="background1"/>
                        </w:rPr>
                        <w:t>esh products cooked on</w:t>
                      </w:r>
                      <w:r w:rsidR="0020713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="00C07BCE">
                        <w:rPr>
                          <w:rFonts w:ascii="Arial" w:hAnsi="Arial" w:cs="Arial"/>
                          <w:color w:val="FFFFFF" w:themeColor="background1"/>
                        </w:rPr>
                        <w:t>site each</w:t>
                      </w:r>
                      <w:r w:rsidR="008C0094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="009A6EED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day. </w:t>
                      </w:r>
                    </w:p>
                    <w:p w14:paraId="37F31573" w14:textId="77777777" w:rsidR="00367005" w:rsidRPr="00362F67" w:rsidRDefault="00367005" w:rsidP="00367005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362F67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www.oldham.gov.uk/</w:t>
                      </w:r>
                      <w:r w:rsidR="001C30F5" w:rsidRPr="00362F67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school meals</w:t>
                      </w:r>
                      <w:r w:rsidR="006C15F7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    </w:t>
                      </w:r>
                      <w:r w:rsidR="00F451E4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   </w:t>
                      </w:r>
                      <w:r w:rsidR="006C15F7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Allergen information available on request</w:t>
                      </w:r>
                      <w:r w:rsidR="007207E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</w:t>
                      </w:r>
                    </w:p>
                    <w:p w14:paraId="038ABF2A" w14:textId="77777777" w:rsidR="00367005" w:rsidRPr="00367005" w:rsidRDefault="00367005" w:rsidP="00367005">
                      <w:pPr>
                        <w:rPr>
                          <w:color w:val="E36C0A" w:themeColor="accent6" w:themeShade="BF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3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B48DA23" wp14:editId="14E54DDB">
                <wp:simplePos x="0" y="0"/>
                <wp:positionH relativeFrom="column">
                  <wp:posOffset>-257175</wp:posOffset>
                </wp:positionH>
                <wp:positionV relativeFrom="paragraph">
                  <wp:posOffset>5513705</wp:posOffset>
                </wp:positionV>
                <wp:extent cx="10487025" cy="12573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702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DBC76" w14:textId="0315D9FF" w:rsidR="00333A5A" w:rsidRDefault="00AE60E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22677B" wp14:editId="6AE8BD56">
                                  <wp:extent cx="5657850" cy="962025"/>
                                  <wp:effectExtent l="0" t="0" r="0" b="9525"/>
                                  <wp:docPr id="7" name="Picture 7" descr="C:\Users\Harriet.Unwin\AppData\Local\Microsoft\Windows\Temporary Internet Files\Content.Word\School Meals Menu headers and footer  V3 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riet.Unwin\AppData\Local\Microsoft\Windows\Temporary Internet Files\Content.Word\School Meals Menu headers and footer  V3 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5" t="80470" r="45318" b="57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7850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0E65">
                              <w:rPr>
                                <w:rFonts w:ascii="Arial" w:hAnsi="Arial" w:cs="Arial"/>
                                <w:noProof/>
                                <w:color w:val="E36C0A" w:themeColor="accent6" w:themeShade="BF"/>
                                <w:lang w:eastAsia="en-GB"/>
                              </w:rPr>
                              <w:t xml:space="preserve">    </w:t>
                            </w:r>
                            <w:r w:rsidR="00965680">
                              <w:rPr>
                                <w:rFonts w:ascii="Arial" w:hAnsi="Arial" w:cs="Arial"/>
                                <w:noProof/>
                                <w:color w:val="E36C0A" w:themeColor="accent6" w:themeShade="BF"/>
                                <w:lang w:eastAsia="en-GB"/>
                              </w:rPr>
                              <w:t xml:space="preserve">  </w:t>
                            </w:r>
                            <w:r w:rsidR="00967D3E">
                              <w:rPr>
                                <w:rFonts w:ascii="Arial" w:hAnsi="Arial" w:cs="Arial"/>
                                <w:noProof/>
                                <w:color w:val="E36C0A" w:themeColor="accent6" w:themeShade="BF"/>
                                <w:lang w:eastAsia="en-GB"/>
                              </w:rPr>
                              <w:t xml:space="preserve">  </w:t>
                            </w:r>
                            <w:r w:rsidR="00D225D3">
                              <w:rPr>
                                <w:rFonts w:ascii="Arial" w:hAnsi="Arial" w:cs="Arial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:lang w:eastAsia="en-GB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 Summer</w:t>
                            </w:r>
                            <w:r w:rsidR="00F21C4B">
                              <w:rPr>
                                <w:rFonts w:ascii="Arial" w:hAnsi="Arial" w:cs="Arial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:lang w:eastAsia="en-GB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 w:rsidR="00AC1ED2">
                              <w:rPr>
                                <w:rFonts w:ascii="Arial" w:hAnsi="Arial" w:cs="Arial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:lang w:eastAsia="en-GB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C67DEF">
                              <w:rPr>
                                <w:rFonts w:ascii="Arial" w:hAnsi="Arial" w:cs="Arial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:lang w:eastAsia="en-GB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433B5">
                              <w:rPr>
                                <w:rFonts w:ascii="Arial" w:hAnsi="Arial" w:cs="Arial"/>
                                <w:noProof/>
                                <w:color w:val="E36C0A" w:themeColor="accent6" w:themeShade="BF"/>
                                <w:lang w:eastAsia="en-GB"/>
                              </w:rPr>
                              <w:t xml:space="preserve">   </w:t>
                            </w:r>
                            <w:r w:rsidR="00965680">
                              <w:rPr>
                                <w:rFonts w:ascii="Arial" w:hAnsi="Arial" w:cs="Arial"/>
                                <w:noProof/>
                                <w:color w:val="E36C0A" w:themeColor="accent6" w:themeShade="BF"/>
                                <w:lang w:eastAsia="en-GB"/>
                              </w:rPr>
                              <w:t xml:space="preserve">  </w:t>
                            </w:r>
                            <w:r w:rsidR="00710E65" w:rsidRPr="00677A82">
                              <w:rPr>
                                <w:rFonts w:ascii="Arial" w:hAnsi="Arial" w:cs="Arial"/>
                                <w:noProof/>
                                <w:color w:val="E36C0A" w:themeColor="accent6" w:themeShade="BF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DB47C68" wp14:editId="10159ED7">
                                  <wp:extent cx="740034" cy="876300"/>
                                  <wp:effectExtent l="0" t="0" r="317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744" cy="881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77A82">
                              <w:rPr>
                                <w:rFonts w:ascii="Arial" w:hAnsi="Arial" w:cs="Arial"/>
                                <w:noProof/>
                                <w:color w:val="E36C0A" w:themeColor="accent6" w:themeShade="BF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8DA23" id="_x0000_s1037" type="#_x0000_t202" style="position:absolute;margin-left:-20.25pt;margin-top:434.15pt;width:825.75pt;height:99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" filled="f" stroked="f">
                <v:textbox>
                  <w:txbxContent>
                    <w:p w14:paraId="77CDBC76" w14:textId="0315D9FF" w:rsidR="00333A5A" w:rsidRDefault="00AE60E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22677B" wp14:editId="6AE8BD56">
                            <wp:extent cx="5657850" cy="962025"/>
                            <wp:effectExtent l="0" t="0" r="0" b="9525"/>
                            <wp:docPr id="7" name="Picture 7" descr="C:\Users\Harriet.Unwin\AppData\Local\Microsoft\Windows\Temporary Internet Files\Content.Word\School Meals Menu headers and footer  V3 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riet.Unwin\AppData\Local\Microsoft\Windows\Temporary Internet Files\Content.Word\School Meals Menu headers and footer  V3 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5" t="80470" r="45318" b="57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57850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10E65">
                        <w:rPr>
                          <w:rFonts w:ascii="Arial" w:hAnsi="Arial" w:cs="Arial"/>
                          <w:noProof/>
                          <w:color w:val="E36C0A" w:themeColor="accent6" w:themeShade="BF"/>
                          <w:lang w:eastAsia="en-GB"/>
                        </w:rPr>
                        <w:t xml:space="preserve">    </w:t>
                      </w:r>
                      <w:r w:rsidR="00965680">
                        <w:rPr>
                          <w:rFonts w:ascii="Arial" w:hAnsi="Arial" w:cs="Arial"/>
                          <w:noProof/>
                          <w:color w:val="E36C0A" w:themeColor="accent6" w:themeShade="BF"/>
                          <w:lang w:eastAsia="en-GB"/>
                        </w:rPr>
                        <w:t xml:space="preserve">  </w:t>
                      </w:r>
                      <w:r w:rsidR="00967D3E">
                        <w:rPr>
                          <w:rFonts w:ascii="Arial" w:hAnsi="Arial" w:cs="Arial"/>
                          <w:noProof/>
                          <w:color w:val="E36C0A" w:themeColor="accent6" w:themeShade="BF"/>
                          <w:lang w:eastAsia="en-GB"/>
                        </w:rPr>
                        <w:t xml:space="preserve">  </w:t>
                      </w:r>
                      <w:r w:rsidR="00D225D3">
                        <w:rPr>
                          <w:rFonts w:ascii="Arial" w:hAnsi="Arial" w:cs="Arial"/>
                          <w:b/>
                          <w:noProof/>
                          <w:color w:val="00B0F0"/>
                          <w:sz w:val="40"/>
                          <w:szCs w:val="40"/>
                          <w:lang w:eastAsia="en-GB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Spring Summer</w:t>
                      </w:r>
                      <w:r w:rsidR="00F21C4B">
                        <w:rPr>
                          <w:rFonts w:ascii="Arial" w:hAnsi="Arial" w:cs="Arial"/>
                          <w:b/>
                          <w:noProof/>
                          <w:color w:val="00B0F0"/>
                          <w:sz w:val="40"/>
                          <w:szCs w:val="40"/>
                          <w:lang w:eastAsia="en-GB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</w:t>
                      </w:r>
                      <w:r w:rsidR="00AC1ED2">
                        <w:rPr>
                          <w:rFonts w:ascii="Arial" w:hAnsi="Arial" w:cs="Arial"/>
                          <w:b/>
                          <w:noProof/>
                          <w:color w:val="00B0F0"/>
                          <w:sz w:val="40"/>
                          <w:szCs w:val="40"/>
                          <w:lang w:eastAsia="en-GB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C67DEF">
                        <w:rPr>
                          <w:rFonts w:ascii="Arial" w:hAnsi="Arial" w:cs="Arial"/>
                          <w:b/>
                          <w:noProof/>
                          <w:color w:val="00B0F0"/>
                          <w:sz w:val="40"/>
                          <w:szCs w:val="40"/>
                          <w:lang w:eastAsia="en-GB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433B5">
                        <w:rPr>
                          <w:rFonts w:ascii="Arial" w:hAnsi="Arial" w:cs="Arial"/>
                          <w:noProof/>
                          <w:color w:val="E36C0A" w:themeColor="accent6" w:themeShade="BF"/>
                          <w:lang w:eastAsia="en-GB"/>
                        </w:rPr>
                        <w:t xml:space="preserve">   </w:t>
                      </w:r>
                      <w:r w:rsidR="00965680">
                        <w:rPr>
                          <w:rFonts w:ascii="Arial" w:hAnsi="Arial" w:cs="Arial"/>
                          <w:noProof/>
                          <w:color w:val="E36C0A" w:themeColor="accent6" w:themeShade="BF"/>
                          <w:lang w:eastAsia="en-GB"/>
                        </w:rPr>
                        <w:t xml:space="preserve">  </w:t>
                      </w:r>
                      <w:r w:rsidR="00710E65" w:rsidRPr="00677A82">
                        <w:rPr>
                          <w:rFonts w:ascii="Arial" w:hAnsi="Arial" w:cs="Arial"/>
                          <w:noProof/>
                          <w:color w:val="E36C0A" w:themeColor="accent6" w:themeShade="BF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7DB47C68" wp14:editId="10159ED7">
                            <wp:extent cx="740034" cy="876300"/>
                            <wp:effectExtent l="0" t="0" r="317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744" cy="881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77A82">
                        <w:rPr>
                          <w:rFonts w:ascii="Arial" w:hAnsi="Arial" w:cs="Arial"/>
                          <w:noProof/>
                          <w:color w:val="E36C0A" w:themeColor="accent6" w:themeShade="BF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35E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BE87591" wp14:editId="5FF31F8E">
                <wp:simplePos x="0" y="0"/>
                <wp:positionH relativeFrom="column">
                  <wp:posOffset>-208280</wp:posOffset>
                </wp:positionH>
                <wp:positionV relativeFrom="paragraph">
                  <wp:posOffset>4912995</wp:posOffset>
                </wp:positionV>
                <wp:extent cx="10137775" cy="605155"/>
                <wp:effectExtent l="0" t="0" r="0" b="444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7775" cy="605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FBFB4" w14:textId="691D577F" w:rsidR="001E17AC" w:rsidRDefault="00362F67" w:rsidP="001E17AC">
                            <w:pP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  <w:r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Ov</w:t>
                            </w:r>
                            <w:r w:rsidR="005A5305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er </w:t>
                            </w:r>
                            <w:r w:rsidR="00DC3ABE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75</w:t>
                            </w:r>
                            <w:r w:rsidR="005A5305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% of </w:t>
                            </w:r>
                            <w:r w:rsidR="00F15EF5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the </w:t>
                            </w:r>
                            <w:r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food </w:t>
                            </w:r>
                            <w:r w:rsidR="005A5305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on this </w:t>
                            </w:r>
                            <w:r w:rsidR="00A3042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m</w:t>
                            </w:r>
                            <w:r w:rsidR="001E17AC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enu </w:t>
                            </w:r>
                            <w:r w:rsidR="00A3042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is h</w:t>
                            </w:r>
                            <w:r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omemade</w:t>
                            </w:r>
                            <w:r w:rsidR="001E17AC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955F84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by our dedicated Catering Teams </w:t>
                            </w:r>
                            <w:r w:rsidR="00C706DF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and cooked </w:t>
                            </w:r>
                            <w:r w:rsidR="001E17AC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on site</w:t>
                            </w:r>
                            <w:r w:rsidR="00F35E4E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.</w:t>
                            </w:r>
                            <w:r w:rsidR="001E17AC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F35E4E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We use high quality</w:t>
                            </w:r>
                            <w:r w:rsidR="007B63E4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regionally</w:t>
                            </w:r>
                            <w:r w:rsidR="00F35E4E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sourced </w:t>
                            </w:r>
                            <w:r w:rsidR="003118AF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products</w:t>
                            </w:r>
                            <w:r w:rsidR="003118AF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, including </w:t>
                            </w:r>
                            <w:r w:rsidR="003118AF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some</w:t>
                            </w:r>
                            <w:r w:rsidR="00F35E4E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E54409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of which are </w:t>
                            </w:r>
                            <w:r w:rsidR="00157779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o</w:t>
                            </w:r>
                            <w:r w:rsidR="00F35E4E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rganic</w:t>
                            </w:r>
                            <w:r w:rsidR="00C07BCE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. </w:t>
                            </w:r>
                            <w:r w:rsidR="00157779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We use</w:t>
                            </w:r>
                            <w:r w:rsidR="00F35E4E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A3042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higher animal welfare m</w:t>
                            </w:r>
                            <w:r w:rsidR="00F15EF5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eat</w:t>
                            </w:r>
                            <w:r w:rsidR="00157779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and</w:t>
                            </w:r>
                            <w:r w:rsidR="00A3042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MSC f</w:t>
                            </w:r>
                            <w:r w:rsidR="00F15EF5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ish</w:t>
                            </w:r>
                            <w:r w:rsidR="00157779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.</w:t>
                            </w:r>
                            <w:r w:rsidR="007207E2" w:rsidRPr="007207E2">
                              <w:rPr>
                                <w:rFonts w:ascii="Arial" w:hAnsi="Arial" w:cs="Arial"/>
                                <w:noProof/>
                                <w:color w:val="E36C0A" w:themeColor="accent6" w:themeShade="BF"/>
                                <w:lang w:eastAsia="en-GB"/>
                              </w:rPr>
                              <w:t xml:space="preserve"> </w:t>
                            </w:r>
                            <w:r w:rsidR="00435EEC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A</w:t>
                            </w:r>
                            <w:r w:rsidR="00C02779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C706DF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fresh</w:t>
                            </w:r>
                            <w:r w:rsidR="001E17AC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salad b</w:t>
                            </w:r>
                            <w:r w:rsidR="007727D9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owl</w:t>
                            </w:r>
                            <w:r w:rsidR="00C706DF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with wholemeal bread</w:t>
                            </w:r>
                            <w:r w:rsidR="00955F84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and</w:t>
                            </w:r>
                            <w:r w:rsidR="00A71F1F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fresh d</w:t>
                            </w:r>
                            <w:r w:rsidR="00C706DF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rinking</w:t>
                            </w:r>
                            <w:r w:rsidR="00435EEC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water is served daily</w:t>
                            </w:r>
                            <w:r w:rsidR="00955F84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.</w:t>
                            </w:r>
                          </w:p>
                          <w:p w14:paraId="6C1A225F" w14:textId="77777777" w:rsidR="007207E2" w:rsidRPr="00CB52E2" w:rsidRDefault="007207E2" w:rsidP="001E17AC">
                            <w:pP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</w:p>
                          <w:p w14:paraId="41A58961" w14:textId="77777777" w:rsidR="00362F67" w:rsidRDefault="00362F67">
                            <w:pP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</w:p>
                          <w:p w14:paraId="06941340" w14:textId="77777777" w:rsidR="003F484E" w:rsidRPr="00362F67" w:rsidRDefault="003F484E">
                            <w:pP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  <w:r w:rsidRPr="00362F6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A fresh salad </w:t>
                            </w:r>
                            <w:r w:rsidR="00030B55" w:rsidRPr="00362F6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bar</w:t>
                            </w:r>
                            <w:r w:rsidR="007C48F3" w:rsidRPr="00362F6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,</w:t>
                            </w:r>
                            <w:r w:rsidR="00030B55" w:rsidRPr="00362F6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wholemeal bread and drinking water are</w:t>
                            </w:r>
                            <w:r w:rsidR="00362F67" w:rsidRPr="00362F6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Pr="00362F6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available daily.</w:t>
                            </w:r>
                          </w:p>
                          <w:p w14:paraId="79B33CE3" w14:textId="77777777" w:rsidR="00333A5A" w:rsidRPr="007B7D44" w:rsidRDefault="00333A5A">
                            <w:pPr>
                              <w:rPr>
                                <w:rFonts w:ascii="Arial" w:hAnsi="Arial" w:cs="Arial"/>
                                <w:color w:val="E36C0A" w:themeColor="accent6" w:themeShade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87591" id="_x0000_s1038" type="#_x0000_t202" style="position:absolute;margin-left:-16.4pt;margin-top:386.85pt;width:798.25pt;height:47.6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" filled="f" stroked="f">
                <v:textbox>
                  <w:txbxContent>
                    <w:p w14:paraId="3A6FBFB4" w14:textId="691D577F" w:rsidR="001E17AC" w:rsidRDefault="00362F67" w:rsidP="001E17AC">
                      <w:pPr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  <w:r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Ov</w:t>
                      </w:r>
                      <w:r w:rsidR="005A5305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er </w:t>
                      </w:r>
                      <w:r w:rsidR="00DC3ABE">
                        <w:rPr>
                          <w:rFonts w:ascii="Arial" w:hAnsi="Arial" w:cs="Arial"/>
                          <w:color w:val="E36C0A" w:themeColor="accent6" w:themeShade="BF"/>
                        </w:rPr>
                        <w:t>75</w:t>
                      </w:r>
                      <w:r w:rsidR="005A5305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% of </w:t>
                      </w:r>
                      <w:r w:rsidR="00F15EF5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the </w:t>
                      </w:r>
                      <w:r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food </w:t>
                      </w:r>
                      <w:r w:rsidR="005A5305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on this </w:t>
                      </w:r>
                      <w:r w:rsidR="00A30427">
                        <w:rPr>
                          <w:rFonts w:ascii="Arial" w:hAnsi="Arial" w:cs="Arial"/>
                          <w:color w:val="E36C0A" w:themeColor="accent6" w:themeShade="BF"/>
                        </w:rPr>
                        <w:t>m</w:t>
                      </w:r>
                      <w:r w:rsidR="001E17AC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enu </w:t>
                      </w:r>
                      <w:r w:rsidR="00A30427">
                        <w:rPr>
                          <w:rFonts w:ascii="Arial" w:hAnsi="Arial" w:cs="Arial"/>
                          <w:color w:val="E36C0A" w:themeColor="accent6" w:themeShade="BF"/>
                        </w:rPr>
                        <w:t>is h</w:t>
                      </w:r>
                      <w:r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omemade</w:t>
                      </w:r>
                      <w:r w:rsidR="001E17AC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 w:rsidR="00955F84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by our dedicated Catering Teams </w:t>
                      </w:r>
                      <w:r w:rsidR="00C706DF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and cooked </w:t>
                      </w:r>
                      <w:r w:rsidR="001E17AC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on site</w:t>
                      </w:r>
                      <w:r w:rsidR="00F35E4E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.</w:t>
                      </w:r>
                      <w:r w:rsidR="001E17AC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 w:rsidR="00F35E4E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We use high quality</w:t>
                      </w:r>
                      <w:r w:rsidR="007B63E4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regionally</w:t>
                      </w:r>
                      <w:r w:rsidR="00F35E4E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sourced </w:t>
                      </w:r>
                      <w:r w:rsidR="003118AF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products</w:t>
                      </w:r>
                      <w:r w:rsidR="003118AF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, including </w:t>
                      </w:r>
                      <w:r w:rsidR="003118AF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some</w:t>
                      </w:r>
                      <w:r w:rsidR="00F35E4E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 w:rsidR="00E54409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of which are </w:t>
                      </w:r>
                      <w:r w:rsidR="00157779">
                        <w:rPr>
                          <w:rFonts w:ascii="Arial" w:hAnsi="Arial" w:cs="Arial"/>
                          <w:color w:val="E36C0A" w:themeColor="accent6" w:themeShade="BF"/>
                        </w:rPr>
                        <w:t>o</w:t>
                      </w:r>
                      <w:r w:rsidR="00F35E4E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rganic</w:t>
                      </w:r>
                      <w:r w:rsidR="00C07BCE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. </w:t>
                      </w:r>
                      <w:r w:rsidR="00157779">
                        <w:rPr>
                          <w:rFonts w:ascii="Arial" w:hAnsi="Arial" w:cs="Arial"/>
                          <w:color w:val="E36C0A" w:themeColor="accent6" w:themeShade="BF"/>
                        </w:rPr>
                        <w:t>We use</w:t>
                      </w:r>
                      <w:r w:rsidR="00F35E4E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 w:rsidR="00A30427">
                        <w:rPr>
                          <w:rFonts w:ascii="Arial" w:hAnsi="Arial" w:cs="Arial"/>
                          <w:color w:val="E36C0A" w:themeColor="accent6" w:themeShade="BF"/>
                        </w:rPr>
                        <w:t>higher animal welfare m</w:t>
                      </w:r>
                      <w:r w:rsidR="00F15EF5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eat</w:t>
                      </w:r>
                      <w:r w:rsidR="00157779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and</w:t>
                      </w:r>
                      <w:r w:rsidR="00A30427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MSC f</w:t>
                      </w:r>
                      <w:r w:rsidR="00F15EF5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ish</w:t>
                      </w:r>
                      <w:r w:rsidR="00157779">
                        <w:rPr>
                          <w:rFonts w:ascii="Arial" w:hAnsi="Arial" w:cs="Arial"/>
                          <w:color w:val="E36C0A" w:themeColor="accent6" w:themeShade="BF"/>
                        </w:rPr>
                        <w:t>.</w:t>
                      </w:r>
                      <w:r w:rsidR="007207E2" w:rsidRPr="007207E2">
                        <w:rPr>
                          <w:rFonts w:ascii="Arial" w:hAnsi="Arial" w:cs="Arial"/>
                          <w:noProof/>
                          <w:color w:val="E36C0A" w:themeColor="accent6" w:themeShade="BF"/>
                          <w:lang w:eastAsia="en-GB"/>
                        </w:rPr>
                        <w:t xml:space="preserve"> </w:t>
                      </w:r>
                      <w:r w:rsidR="00435EEC">
                        <w:rPr>
                          <w:rFonts w:ascii="Arial" w:hAnsi="Arial" w:cs="Arial"/>
                          <w:color w:val="E36C0A" w:themeColor="accent6" w:themeShade="BF"/>
                        </w:rPr>
                        <w:t>A</w:t>
                      </w:r>
                      <w:r w:rsidR="00C02779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 w:rsidR="00C706DF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fresh</w:t>
                      </w:r>
                      <w:r w:rsidR="001E17AC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salad b</w:t>
                      </w:r>
                      <w:r w:rsidR="007727D9">
                        <w:rPr>
                          <w:rFonts w:ascii="Arial" w:hAnsi="Arial" w:cs="Arial"/>
                          <w:color w:val="E36C0A" w:themeColor="accent6" w:themeShade="BF"/>
                        </w:rPr>
                        <w:t>owl</w:t>
                      </w:r>
                      <w:r w:rsidR="00C706DF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with wholemeal bread</w:t>
                      </w:r>
                      <w:r w:rsidR="00955F84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and</w:t>
                      </w:r>
                      <w:r w:rsidR="00A71F1F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fresh d</w:t>
                      </w:r>
                      <w:r w:rsidR="00C706DF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rinking</w:t>
                      </w:r>
                      <w:r w:rsidR="00435EEC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water is served daily</w:t>
                      </w:r>
                      <w:r w:rsidR="00955F84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.</w:t>
                      </w:r>
                    </w:p>
                    <w:p w14:paraId="6C1A225F" w14:textId="77777777" w:rsidR="007207E2" w:rsidRPr="00CB52E2" w:rsidRDefault="007207E2" w:rsidP="001E17AC">
                      <w:pPr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</w:p>
                    <w:p w14:paraId="41A58961" w14:textId="77777777" w:rsidR="00362F67" w:rsidRDefault="00362F67">
                      <w:pPr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</w:p>
                    <w:p w14:paraId="06941340" w14:textId="77777777" w:rsidR="003F484E" w:rsidRPr="00362F67" w:rsidRDefault="003F484E">
                      <w:pPr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  <w:r w:rsidRPr="00362F67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A fresh salad </w:t>
                      </w:r>
                      <w:r w:rsidR="00030B55" w:rsidRPr="00362F67">
                        <w:rPr>
                          <w:rFonts w:ascii="Arial" w:hAnsi="Arial" w:cs="Arial"/>
                          <w:color w:val="E36C0A" w:themeColor="accent6" w:themeShade="BF"/>
                        </w:rPr>
                        <w:t>bar</w:t>
                      </w:r>
                      <w:r w:rsidR="007C48F3" w:rsidRPr="00362F67">
                        <w:rPr>
                          <w:rFonts w:ascii="Arial" w:hAnsi="Arial" w:cs="Arial"/>
                          <w:color w:val="E36C0A" w:themeColor="accent6" w:themeShade="BF"/>
                        </w:rPr>
                        <w:t>,</w:t>
                      </w:r>
                      <w:r w:rsidR="00030B55" w:rsidRPr="00362F67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wholemeal bread and drinking water are</w:t>
                      </w:r>
                      <w:r w:rsidR="00362F67" w:rsidRPr="00362F67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 w:rsidRPr="00362F67">
                        <w:rPr>
                          <w:rFonts w:ascii="Arial" w:hAnsi="Arial" w:cs="Arial"/>
                          <w:color w:val="E36C0A" w:themeColor="accent6" w:themeShade="BF"/>
                        </w:rPr>
                        <w:t>available daily.</w:t>
                      </w:r>
                    </w:p>
                    <w:p w14:paraId="79B33CE3" w14:textId="77777777" w:rsidR="00333A5A" w:rsidRPr="007B7D44" w:rsidRDefault="00333A5A">
                      <w:pPr>
                        <w:rPr>
                          <w:rFonts w:ascii="Arial" w:hAnsi="Arial" w:cs="Arial"/>
                          <w:color w:val="E36C0A" w:themeColor="accent6" w:themeShade="B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7F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D0E694C" wp14:editId="7CEA52DC">
                <wp:simplePos x="0" y="0"/>
                <wp:positionH relativeFrom="column">
                  <wp:posOffset>8694420</wp:posOffset>
                </wp:positionH>
                <wp:positionV relativeFrom="paragraph">
                  <wp:posOffset>1494155</wp:posOffset>
                </wp:positionV>
                <wp:extent cx="1073150" cy="45085"/>
                <wp:effectExtent l="0" t="19050" r="0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45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E8BB3" w14:textId="77777777" w:rsidR="002202E4" w:rsidRPr="007A2E22" w:rsidRDefault="00733D7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E694C" id="_x0000_s1039" type="#_x0000_t202" style="position:absolute;margin-left:684.6pt;margin-top:117.65pt;width:84.5pt;height:3.5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" filled="f" stroked="f" strokeweight=".5pt">
                <v:textbox>
                  <w:txbxContent>
                    <w:p w14:paraId="19FE8BB3" w14:textId="77777777" w:rsidR="002202E4" w:rsidRPr="007A2E22" w:rsidRDefault="00733D7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494C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479C259" wp14:editId="0E21B710">
                <wp:simplePos x="0" y="0"/>
                <wp:positionH relativeFrom="column">
                  <wp:posOffset>-304800</wp:posOffset>
                </wp:positionH>
                <wp:positionV relativeFrom="paragraph">
                  <wp:posOffset>-534670</wp:posOffset>
                </wp:positionV>
                <wp:extent cx="10306050" cy="16287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8614A" w14:textId="77777777" w:rsidR="009E50B3" w:rsidRDefault="00047F2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7B57BA" wp14:editId="1EE14833">
                                  <wp:extent cx="10051415" cy="1587500"/>
                                  <wp:effectExtent l="0" t="0" r="6985" b="0"/>
                                  <wp:docPr id="1" name="Picture 1" descr="C:\Users\Harriet.Unwin\AppData\Local\Microsoft\Windows\Temporary Internet Files\Content.Outlook\0Y2LWR9K\School Meals Menu headers and footer  V3  2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riet.Unwin\AppData\Local\Microsoft\Windows\Temporary Internet Files\Content.Outlook\0Y2LWR9K\School Meals Menu headers and footer  V3  2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27" t="21884" r="3992" b="576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7122" cy="1591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9C259" id="_x0000_s1040" type="#_x0000_t202" style="position:absolute;margin-left:-24pt;margin-top:-42.1pt;width:811.5pt;height:128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" stroked="f">
                <v:textbox>
                  <w:txbxContent>
                    <w:p w14:paraId="62C8614A" w14:textId="77777777" w:rsidR="009E50B3" w:rsidRDefault="00047F2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7B57BA" wp14:editId="1EE14833">
                            <wp:extent cx="10051415" cy="1587500"/>
                            <wp:effectExtent l="0" t="0" r="6985" b="0"/>
                            <wp:docPr id="1" name="Picture 1" descr="C:\Users\Harriet.Unwin\AppData\Local\Microsoft\Windows\Temporary Internet Files\Content.Outlook\0Y2LWR9K\School Meals Menu headers and footer  V3  2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riet.Unwin\AppData\Local\Microsoft\Windows\Temporary Internet Files\Content.Outlook\0Y2LWR9K\School Meals Menu headers and footer  V3  2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27" t="21884" r="3992" b="5764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7122" cy="1591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464BF" w:rsidSect="00C339BC">
      <w:head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BC3B9" w14:textId="77777777" w:rsidR="00F8282A" w:rsidRDefault="00F8282A" w:rsidP="00C339BC">
      <w:pPr>
        <w:spacing w:after="0" w:line="240" w:lineRule="auto"/>
      </w:pPr>
      <w:r>
        <w:separator/>
      </w:r>
    </w:p>
  </w:endnote>
  <w:endnote w:type="continuationSeparator" w:id="0">
    <w:p w14:paraId="65054FAD" w14:textId="77777777" w:rsidR="00F8282A" w:rsidRDefault="00F8282A" w:rsidP="00C3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8956A" w14:textId="77777777" w:rsidR="00F8282A" w:rsidRDefault="00F8282A" w:rsidP="00C339BC">
      <w:pPr>
        <w:spacing w:after="0" w:line="240" w:lineRule="auto"/>
      </w:pPr>
      <w:r>
        <w:separator/>
      </w:r>
    </w:p>
  </w:footnote>
  <w:footnote w:type="continuationSeparator" w:id="0">
    <w:p w14:paraId="7351D155" w14:textId="77777777" w:rsidR="00F8282A" w:rsidRDefault="00F8282A" w:rsidP="00C33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AC54C" w14:textId="77777777" w:rsidR="00C339BC" w:rsidRDefault="00C339BC" w:rsidP="00C339BC">
    <w:pPr>
      <w:pStyle w:val="Header"/>
      <w:spacing w:before="100" w:beforeAutospacing="1"/>
      <w:ind w:left="-113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82A"/>
    <w:rsid w:val="0000318A"/>
    <w:rsid w:val="00023FFF"/>
    <w:rsid w:val="00030B55"/>
    <w:rsid w:val="00047F2B"/>
    <w:rsid w:val="00075D46"/>
    <w:rsid w:val="000A4CD3"/>
    <w:rsid w:val="000D48C3"/>
    <w:rsid w:val="00112E94"/>
    <w:rsid w:val="001171A0"/>
    <w:rsid w:val="001178B4"/>
    <w:rsid w:val="00126B48"/>
    <w:rsid w:val="00132132"/>
    <w:rsid w:val="00136710"/>
    <w:rsid w:val="00140A08"/>
    <w:rsid w:val="00143484"/>
    <w:rsid w:val="001517BE"/>
    <w:rsid w:val="00157779"/>
    <w:rsid w:val="00161694"/>
    <w:rsid w:val="00194E7B"/>
    <w:rsid w:val="001B0325"/>
    <w:rsid w:val="001C30F5"/>
    <w:rsid w:val="001E17AC"/>
    <w:rsid w:val="001E5B64"/>
    <w:rsid w:val="001F31A2"/>
    <w:rsid w:val="00207138"/>
    <w:rsid w:val="002173DE"/>
    <w:rsid w:val="002202E4"/>
    <w:rsid w:val="00224D9E"/>
    <w:rsid w:val="00230545"/>
    <w:rsid w:val="00241E50"/>
    <w:rsid w:val="00250FB5"/>
    <w:rsid w:val="002547CE"/>
    <w:rsid w:val="0028013C"/>
    <w:rsid w:val="002852B4"/>
    <w:rsid w:val="002E1775"/>
    <w:rsid w:val="002F0C03"/>
    <w:rsid w:val="0030176F"/>
    <w:rsid w:val="003118AF"/>
    <w:rsid w:val="00313978"/>
    <w:rsid w:val="00327F34"/>
    <w:rsid w:val="003334C9"/>
    <w:rsid w:val="00333A5A"/>
    <w:rsid w:val="00335468"/>
    <w:rsid w:val="00355B33"/>
    <w:rsid w:val="00357538"/>
    <w:rsid w:val="00362F67"/>
    <w:rsid w:val="003654C8"/>
    <w:rsid w:val="00367005"/>
    <w:rsid w:val="00380624"/>
    <w:rsid w:val="003843DE"/>
    <w:rsid w:val="003A1B0A"/>
    <w:rsid w:val="003B46C9"/>
    <w:rsid w:val="003F484E"/>
    <w:rsid w:val="003F59C4"/>
    <w:rsid w:val="004007B7"/>
    <w:rsid w:val="00416A93"/>
    <w:rsid w:val="00427825"/>
    <w:rsid w:val="00434CE7"/>
    <w:rsid w:val="00435EEC"/>
    <w:rsid w:val="00447E4E"/>
    <w:rsid w:val="00491085"/>
    <w:rsid w:val="00494C53"/>
    <w:rsid w:val="004A01C3"/>
    <w:rsid w:val="004B0D53"/>
    <w:rsid w:val="004C6110"/>
    <w:rsid w:val="004D34BE"/>
    <w:rsid w:val="004D3C12"/>
    <w:rsid w:val="00502E0C"/>
    <w:rsid w:val="00510315"/>
    <w:rsid w:val="00531528"/>
    <w:rsid w:val="00543904"/>
    <w:rsid w:val="00544766"/>
    <w:rsid w:val="00544DD8"/>
    <w:rsid w:val="00547D28"/>
    <w:rsid w:val="00556E29"/>
    <w:rsid w:val="00562003"/>
    <w:rsid w:val="0057689C"/>
    <w:rsid w:val="005A127B"/>
    <w:rsid w:val="005A5305"/>
    <w:rsid w:val="005B24D7"/>
    <w:rsid w:val="005C5C36"/>
    <w:rsid w:val="005E1879"/>
    <w:rsid w:val="00607FB2"/>
    <w:rsid w:val="00637F7F"/>
    <w:rsid w:val="006433B5"/>
    <w:rsid w:val="0064368D"/>
    <w:rsid w:val="00651904"/>
    <w:rsid w:val="0066186A"/>
    <w:rsid w:val="00677A82"/>
    <w:rsid w:val="006B346D"/>
    <w:rsid w:val="006C15F7"/>
    <w:rsid w:val="006C163E"/>
    <w:rsid w:val="006C4A81"/>
    <w:rsid w:val="006D3252"/>
    <w:rsid w:val="006D44DD"/>
    <w:rsid w:val="006E2A23"/>
    <w:rsid w:val="0071066D"/>
    <w:rsid w:val="00710E65"/>
    <w:rsid w:val="00710F16"/>
    <w:rsid w:val="00712677"/>
    <w:rsid w:val="0071458A"/>
    <w:rsid w:val="00716035"/>
    <w:rsid w:val="00717658"/>
    <w:rsid w:val="007207E2"/>
    <w:rsid w:val="007213F7"/>
    <w:rsid w:val="00733D71"/>
    <w:rsid w:val="00752E07"/>
    <w:rsid w:val="007644D5"/>
    <w:rsid w:val="007707C3"/>
    <w:rsid w:val="007727D9"/>
    <w:rsid w:val="00772D93"/>
    <w:rsid w:val="00786425"/>
    <w:rsid w:val="007979C4"/>
    <w:rsid w:val="007A2E22"/>
    <w:rsid w:val="007B63E4"/>
    <w:rsid w:val="007B7D44"/>
    <w:rsid w:val="007C48F3"/>
    <w:rsid w:val="007D3E37"/>
    <w:rsid w:val="007F0FF8"/>
    <w:rsid w:val="007F5F7B"/>
    <w:rsid w:val="007F6CFC"/>
    <w:rsid w:val="00805FBC"/>
    <w:rsid w:val="00837380"/>
    <w:rsid w:val="00845B69"/>
    <w:rsid w:val="00852CE0"/>
    <w:rsid w:val="00856CDC"/>
    <w:rsid w:val="008910F6"/>
    <w:rsid w:val="00896578"/>
    <w:rsid w:val="00897063"/>
    <w:rsid w:val="008A1E6A"/>
    <w:rsid w:val="008B31B5"/>
    <w:rsid w:val="008C0094"/>
    <w:rsid w:val="008D22FF"/>
    <w:rsid w:val="008D51EB"/>
    <w:rsid w:val="008E2201"/>
    <w:rsid w:val="00900225"/>
    <w:rsid w:val="009018EE"/>
    <w:rsid w:val="00910D79"/>
    <w:rsid w:val="0092198D"/>
    <w:rsid w:val="009264DC"/>
    <w:rsid w:val="00930D0D"/>
    <w:rsid w:val="00955F84"/>
    <w:rsid w:val="00956A1A"/>
    <w:rsid w:val="00965680"/>
    <w:rsid w:val="00966C9C"/>
    <w:rsid w:val="00967D3E"/>
    <w:rsid w:val="00972F5A"/>
    <w:rsid w:val="00987232"/>
    <w:rsid w:val="009A6EED"/>
    <w:rsid w:val="009B14E7"/>
    <w:rsid w:val="009B5718"/>
    <w:rsid w:val="009C600F"/>
    <w:rsid w:val="009E50B3"/>
    <w:rsid w:val="00A0145F"/>
    <w:rsid w:val="00A212DC"/>
    <w:rsid w:val="00A21BC6"/>
    <w:rsid w:val="00A26B19"/>
    <w:rsid w:val="00A30427"/>
    <w:rsid w:val="00A56CD8"/>
    <w:rsid w:val="00A60714"/>
    <w:rsid w:val="00A71F1F"/>
    <w:rsid w:val="00A7439F"/>
    <w:rsid w:val="00A97D1B"/>
    <w:rsid w:val="00AC0B6E"/>
    <w:rsid w:val="00AC1ED2"/>
    <w:rsid w:val="00AC2A59"/>
    <w:rsid w:val="00AD6197"/>
    <w:rsid w:val="00AE60E3"/>
    <w:rsid w:val="00AF757D"/>
    <w:rsid w:val="00B174E1"/>
    <w:rsid w:val="00B32826"/>
    <w:rsid w:val="00B36B79"/>
    <w:rsid w:val="00B36D08"/>
    <w:rsid w:val="00B43C80"/>
    <w:rsid w:val="00B4426F"/>
    <w:rsid w:val="00B641B4"/>
    <w:rsid w:val="00B71D07"/>
    <w:rsid w:val="00B92F07"/>
    <w:rsid w:val="00BA36E5"/>
    <w:rsid w:val="00BC0D76"/>
    <w:rsid w:val="00BE3519"/>
    <w:rsid w:val="00BE351C"/>
    <w:rsid w:val="00C003D4"/>
    <w:rsid w:val="00C022BF"/>
    <w:rsid w:val="00C02779"/>
    <w:rsid w:val="00C03EF7"/>
    <w:rsid w:val="00C07BCE"/>
    <w:rsid w:val="00C12CF7"/>
    <w:rsid w:val="00C15234"/>
    <w:rsid w:val="00C16B9D"/>
    <w:rsid w:val="00C24B3E"/>
    <w:rsid w:val="00C27D17"/>
    <w:rsid w:val="00C339BC"/>
    <w:rsid w:val="00C559EE"/>
    <w:rsid w:val="00C57A8A"/>
    <w:rsid w:val="00C67DEF"/>
    <w:rsid w:val="00C706DF"/>
    <w:rsid w:val="00C836D4"/>
    <w:rsid w:val="00CB52E2"/>
    <w:rsid w:val="00CC028A"/>
    <w:rsid w:val="00CC1310"/>
    <w:rsid w:val="00CC7D1B"/>
    <w:rsid w:val="00CE6F83"/>
    <w:rsid w:val="00CF6C06"/>
    <w:rsid w:val="00D04E64"/>
    <w:rsid w:val="00D06732"/>
    <w:rsid w:val="00D06E08"/>
    <w:rsid w:val="00D225D3"/>
    <w:rsid w:val="00D22800"/>
    <w:rsid w:val="00D24C63"/>
    <w:rsid w:val="00D27DDB"/>
    <w:rsid w:val="00D353A9"/>
    <w:rsid w:val="00D61785"/>
    <w:rsid w:val="00D720D4"/>
    <w:rsid w:val="00D81610"/>
    <w:rsid w:val="00D8467B"/>
    <w:rsid w:val="00DA6DFF"/>
    <w:rsid w:val="00DC3ABE"/>
    <w:rsid w:val="00DD6623"/>
    <w:rsid w:val="00DE3AA8"/>
    <w:rsid w:val="00DE7E3A"/>
    <w:rsid w:val="00DF7CFD"/>
    <w:rsid w:val="00E10C93"/>
    <w:rsid w:val="00E15E2F"/>
    <w:rsid w:val="00E5027F"/>
    <w:rsid w:val="00E54409"/>
    <w:rsid w:val="00E61F77"/>
    <w:rsid w:val="00E67F4D"/>
    <w:rsid w:val="00E90218"/>
    <w:rsid w:val="00E9315B"/>
    <w:rsid w:val="00EB69BB"/>
    <w:rsid w:val="00EC791C"/>
    <w:rsid w:val="00EE0A73"/>
    <w:rsid w:val="00EE26E5"/>
    <w:rsid w:val="00EF34F8"/>
    <w:rsid w:val="00F15EF5"/>
    <w:rsid w:val="00F21C4B"/>
    <w:rsid w:val="00F237CC"/>
    <w:rsid w:val="00F26456"/>
    <w:rsid w:val="00F35E4E"/>
    <w:rsid w:val="00F437EF"/>
    <w:rsid w:val="00F451E4"/>
    <w:rsid w:val="00F51EFD"/>
    <w:rsid w:val="00F579EE"/>
    <w:rsid w:val="00F601A7"/>
    <w:rsid w:val="00F75BB8"/>
    <w:rsid w:val="00F8282A"/>
    <w:rsid w:val="00F858E7"/>
    <w:rsid w:val="00F86561"/>
    <w:rsid w:val="00F87420"/>
    <w:rsid w:val="00FA076D"/>
    <w:rsid w:val="00FC2A03"/>
    <w:rsid w:val="00FD2F09"/>
    <w:rsid w:val="00FF4127"/>
    <w:rsid w:val="00FF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4092EC23"/>
  <w15:docId w15:val="{D7E5037F-D16E-434F-A11B-64EEA8194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0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9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9BC"/>
  </w:style>
  <w:style w:type="paragraph" w:styleId="Footer">
    <w:name w:val="footer"/>
    <w:basedOn w:val="Normal"/>
    <w:link w:val="FooterChar"/>
    <w:uiPriority w:val="99"/>
    <w:unhideWhenUsed/>
    <w:rsid w:val="00C339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9BC"/>
  </w:style>
  <w:style w:type="paragraph" w:styleId="BalloonText">
    <w:name w:val="Balloon Text"/>
    <w:basedOn w:val="Normal"/>
    <w:link w:val="BalloonTextChar"/>
    <w:uiPriority w:val="99"/>
    <w:semiHidden/>
    <w:unhideWhenUsed/>
    <w:rsid w:val="00C33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9B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5F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Catering%20Folders\MENUS\Old%20menus\2018\Menu%20A%202018%20Week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57E08-2921-431F-A83B-74B225360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A 2018 Week 2</Template>
  <TotalTime>160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Unity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Lorraine Platt</dc:creator>
  <cp:lastModifiedBy>Lorraine Platt</cp:lastModifiedBy>
  <cp:revision>28</cp:revision>
  <cp:lastPrinted>2018-02-27T11:36:00Z</cp:lastPrinted>
  <dcterms:created xsi:type="dcterms:W3CDTF">2023-02-16T10:13:00Z</dcterms:created>
  <dcterms:modified xsi:type="dcterms:W3CDTF">2023-03-20T09:13:00Z</dcterms:modified>
</cp:coreProperties>
</file>